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3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7231"/>
        <w:gridCol w:w="58"/>
        <w:gridCol w:w="960"/>
      </w:tblGrid>
      <w:tr w:rsidR="006D42C0" w:rsidTr="009115B9">
        <w:trPr>
          <w:trHeight w:hRule="exact" w:val="261"/>
        </w:trPr>
        <w:tc>
          <w:tcPr>
            <w:tcW w:w="1279" w:type="pct"/>
            <w:shd w:val="clear" w:color="auto" w:fill="213F43" w:themeFill="accent2" w:themeFillShade="80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  <w:tc>
          <w:tcPr>
            <w:tcW w:w="3262" w:type="pct"/>
            <w:shd w:val="clear" w:color="auto" w:fill="213F43" w:themeFill="accent2" w:themeFillShade="80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  <w:tc>
          <w:tcPr>
            <w:tcW w:w="26" w:type="pct"/>
            <w:shd w:val="clear" w:color="auto" w:fill="213F43" w:themeFill="accent2" w:themeFillShade="80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  <w:tc>
          <w:tcPr>
            <w:tcW w:w="433" w:type="pct"/>
            <w:shd w:val="clear" w:color="auto" w:fill="213F43" w:themeFill="accent2" w:themeFillShade="80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</w:tr>
      <w:tr w:rsidR="006D42C0" w:rsidTr="009115B9">
        <w:trPr>
          <w:trHeight w:hRule="exact" w:val="309"/>
        </w:trPr>
        <w:tc>
          <w:tcPr>
            <w:tcW w:w="1279" w:type="pct"/>
            <w:shd w:val="clear" w:color="auto" w:fill="438086" w:themeFill="accent2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  <w:tc>
          <w:tcPr>
            <w:tcW w:w="3262" w:type="pct"/>
            <w:shd w:val="clear" w:color="auto" w:fill="438086" w:themeFill="accent2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  <w:tc>
          <w:tcPr>
            <w:tcW w:w="26" w:type="pct"/>
            <w:shd w:val="clear" w:color="auto" w:fill="438086" w:themeFill="accent2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  <w:tc>
          <w:tcPr>
            <w:tcW w:w="433" w:type="pct"/>
            <w:shd w:val="clear" w:color="auto" w:fill="438086" w:themeFill="accent2"/>
          </w:tcPr>
          <w:p w:rsidR="009069E5" w:rsidRDefault="009069E5">
            <w:pPr>
              <w:pStyle w:val="ad"/>
              <w:rPr>
                <w:sz w:val="8"/>
                <w:szCs w:val="6"/>
              </w:rPr>
            </w:pPr>
          </w:p>
        </w:tc>
      </w:tr>
      <w:tr w:rsidR="006D42C0" w:rsidTr="009115B9">
        <w:trPr>
          <w:trHeight w:hRule="exact" w:val="852"/>
        </w:trPr>
        <w:tc>
          <w:tcPr>
            <w:tcW w:w="1279" w:type="pct"/>
          </w:tcPr>
          <w:p w:rsidR="00E81B7D" w:rsidRDefault="00E81B7D" w:rsidP="00E81B7D">
            <w:pPr>
              <w:pStyle w:val="ad"/>
              <w:tabs>
                <w:tab w:val="left" w:pos="2295"/>
              </w:tabs>
              <w:rPr>
                <w:sz w:val="10"/>
                <w:szCs w:val="8"/>
              </w:rPr>
            </w:pPr>
            <w:r>
              <w:rPr>
                <w:sz w:val="10"/>
                <w:szCs w:val="8"/>
              </w:rPr>
              <w:tab/>
            </w:r>
          </w:p>
          <w:p w:rsidR="009069E5" w:rsidRPr="001B0813" w:rsidRDefault="006D42C0" w:rsidP="006D42C0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  <w:r w:rsidR="001B081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B0813" w:rsidRPr="001B081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994679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="006F7FB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262" w:type="pct"/>
          </w:tcPr>
          <w:p w:rsidR="009115B9" w:rsidRDefault="009115B9" w:rsidP="006D42C0">
            <w:pPr>
              <w:pStyle w:val="aff0"/>
              <w:framePr w:wrap="around"/>
              <w:jc w:val="center"/>
              <w:rPr>
                <w:i/>
                <w:sz w:val="28"/>
                <w:szCs w:val="28"/>
              </w:rPr>
            </w:pPr>
          </w:p>
          <w:p w:rsidR="006D42C0" w:rsidRPr="009115B9" w:rsidRDefault="006D42C0" w:rsidP="006D42C0">
            <w:pPr>
              <w:pStyle w:val="aff0"/>
              <w:framePr w:wrap="around"/>
              <w:jc w:val="center"/>
              <w:rPr>
                <w:b/>
                <w:i/>
                <w:sz w:val="28"/>
                <w:szCs w:val="28"/>
              </w:rPr>
            </w:pPr>
            <w:r w:rsidRPr="009115B9">
              <w:rPr>
                <w:b/>
                <w:i/>
                <w:color w:val="000000" w:themeColor="text1"/>
                <w:sz w:val="28"/>
                <w:szCs w:val="28"/>
              </w:rPr>
              <w:t>Федосенко Галина Николаевна</w:t>
            </w:r>
          </w:p>
          <w:p w:rsidR="009069E5" w:rsidRPr="006D42C0" w:rsidRDefault="009069E5" w:rsidP="009115B9">
            <w:pPr>
              <w:pStyle w:val="aff0"/>
              <w:framePr w:wrap="around"/>
              <w:jc w:val="center"/>
              <w:rPr>
                <w:i/>
                <w:sz w:val="10"/>
                <w:szCs w:val="8"/>
              </w:rPr>
            </w:pPr>
          </w:p>
        </w:tc>
        <w:tc>
          <w:tcPr>
            <w:tcW w:w="26" w:type="pct"/>
            <w:shd w:val="clear" w:color="auto" w:fill="83BBC1" w:themeFill="accent2" w:themeFillTint="99"/>
          </w:tcPr>
          <w:p w:rsidR="009069E5" w:rsidRDefault="009069E5">
            <w:pPr>
              <w:pStyle w:val="ad"/>
              <w:rPr>
                <w:sz w:val="10"/>
                <w:szCs w:val="8"/>
              </w:rPr>
            </w:pPr>
          </w:p>
        </w:tc>
        <w:tc>
          <w:tcPr>
            <w:tcW w:w="433" w:type="pct"/>
            <w:shd w:val="clear" w:color="auto" w:fill="83BBC1" w:themeFill="accent2" w:themeFillTint="99"/>
          </w:tcPr>
          <w:p w:rsidR="009069E5" w:rsidRDefault="009069E5">
            <w:pPr>
              <w:pStyle w:val="ad"/>
              <w:rPr>
                <w:sz w:val="10"/>
                <w:szCs w:val="8"/>
              </w:rPr>
            </w:pPr>
          </w:p>
        </w:tc>
      </w:tr>
      <w:tr w:rsidR="006D42C0" w:rsidTr="009115B9">
        <w:trPr>
          <w:trHeight w:hRule="exact" w:val="388"/>
        </w:trPr>
        <w:tc>
          <w:tcPr>
            <w:tcW w:w="1279" w:type="pct"/>
            <w:vMerge w:val="restart"/>
          </w:tcPr>
          <w:p w:rsidR="006D42C0" w:rsidRDefault="006D42C0" w:rsidP="002F4AD0">
            <w:pPr>
              <w:pStyle w:val="ad"/>
              <w:tabs>
                <w:tab w:val="left" w:pos="2940"/>
              </w:tabs>
              <w:rPr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2999540" wp14:editId="68FF8FE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-314960</wp:posOffset>
                  </wp:positionV>
                  <wp:extent cx="1485900" cy="19145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q0wpZ2ZZh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9"/>
                <w:szCs w:val="9"/>
              </w:rPr>
              <w:tab/>
            </w:r>
          </w:p>
          <w:p w:rsidR="006D42C0" w:rsidRDefault="006D42C0" w:rsidP="006D42C0"/>
          <w:p w:rsidR="006D42C0" w:rsidRPr="006D42C0" w:rsidRDefault="006D42C0" w:rsidP="006D42C0">
            <w:pPr>
              <w:jc w:val="center"/>
            </w:pPr>
          </w:p>
        </w:tc>
        <w:tc>
          <w:tcPr>
            <w:tcW w:w="3262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9"/>
                <w:szCs w:val="9"/>
              </w:rPr>
            </w:pPr>
          </w:p>
        </w:tc>
        <w:tc>
          <w:tcPr>
            <w:tcW w:w="26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9"/>
                <w:szCs w:val="9"/>
              </w:rPr>
            </w:pPr>
          </w:p>
        </w:tc>
        <w:tc>
          <w:tcPr>
            <w:tcW w:w="433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9"/>
                <w:szCs w:val="9"/>
              </w:rPr>
            </w:pPr>
          </w:p>
        </w:tc>
      </w:tr>
      <w:tr w:rsidR="006D42C0" w:rsidTr="009115B9">
        <w:trPr>
          <w:trHeight w:hRule="exact" w:val="89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3262" w:type="pct"/>
            <w:tcBorders>
              <w:bottom w:val="single" w:sz="2" w:space="0" w:color="83BBC1" w:themeColor="accent2" w:themeTint="99"/>
            </w:tcBorders>
            <w:shd w:val="clear" w:color="auto" w:fill="83BBC1" w:themeFill="accent2" w:themeFillTint="99"/>
          </w:tcPr>
          <w:p w:rsidR="006D42C0" w:rsidRDefault="006D42C0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26" w:type="pct"/>
            <w:tcBorders>
              <w:bottom w:val="single" w:sz="2" w:space="0" w:color="83BBC1" w:themeColor="accent2" w:themeTint="99"/>
            </w:tcBorders>
            <w:shd w:val="clear" w:color="auto" w:fill="83BBC1" w:themeFill="accent2" w:themeFillTint="99"/>
          </w:tcPr>
          <w:p w:rsidR="006D42C0" w:rsidRDefault="006D42C0">
            <w:pPr>
              <w:pStyle w:val="ad"/>
              <w:rPr>
                <w:sz w:val="2"/>
                <w:szCs w:val="2"/>
              </w:rPr>
            </w:pPr>
          </w:p>
        </w:tc>
        <w:tc>
          <w:tcPr>
            <w:tcW w:w="433" w:type="pct"/>
            <w:tcBorders>
              <w:bottom w:val="single" w:sz="2" w:space="0" w:color="83BBC1" w:themeColor="accent2" w:themeTint="99"/>
            </w:tcBorders>
            <w:shd w:val="clear" w:color="auto" w:fill="83BBC1" w:themeFill="accent2" w:themeFillTint="99"/>
          </w:tcPr>
          <w:p w:rsidR="006D42C0" w:rsidRDefault="006D42C0">
            <w:pPr>
              <w:pStyle w:val="ad"/>
              <w:rPr>
                <w:sz w:val="2"/>
                <w:szCs w:val="2"/>
              </w:rPr>
            </w:pPr>
          </w:p>
        </w:tc>
      </w:tr>
      <w:tr w:rsidR="006D42C0" w:rsidTr="009115B9">
        <w:trPr>
          <w:trHeight w:hRule="exact" w:val="225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4"/>
                <w:szCs w:val="8"/>
              </w:rPr>
            </w:pPr>
          </w:p>
        </w:tc>
        <w:tc>
          <w:tcPr>
            <w:tcW w:w="3262" w:type="pct"/>
            <w:tcBorders>
              <w:top w:val="single" w:sz="2" w:space="0" w:color="83BBC1" w:themeColor="accent2" w:themeTint="99"/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4"/>
                <w:szCs w:val="8"/>
              </w:rPr>
            </w:pPr>
          </w:p>
        </w:tc>
        <w:tc>
          <w:tcPr>
            <w:tcW w:w="26" w:type="pct"/>
            <w:tcBorders>
              <w:top w:val="single" w:sz="2" w:space="0" w:color="83BBC1" w:themeColor="accent2" w:themeTint="99"/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4"/>
                <w:szCs w:val="8"/>
              </w:rPr>
            </w:pPr>
          </w:p>
        </w:tc>
        <w:tc>
          <w:tcPr>
            <w:tcW w:w="433" w:type="pct"/>
            <w:tcBorders>
              <w:top w:val="single" w:sz="2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4"/>
                <w:szCs w:val="8"/>
              </w:rPr>
            </w:pPr>
          </w:p>
        </w:tc>
      </w:tr>
      <w:tr w:rsidR="006D42C0" w:rsidTr="009115B9">
        <w:trPr>
          <w:trHeight w:hRule="exact" w:val="130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3262" w:type="pct"/>
            <w:tcBorders>
              <w:top w:val="single" w:sz="6" w:space="0" w:color="83BBC1" w:themeColor="accent2" w:themeTint="99"/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26" w:type="pct"/>
            <w:tcBorders>
              <w:top w:val="single" w:sz="6" w:space="0" w:color="83BBC1" w:themeColor="accent2" w:themeTint="99"/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433" w:type="pct"/>
            <w:tcBorders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</w:tr>
      <w:tr w:rsidR="006D42C0" w:rsidTr="009115B9">
        <w:trPr>
          <w:trHeight w:hRule="exact" w:val="95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3262" w:type="pct"/>
            <w:tcBorders>
              <w:top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26" w:type="pct"/>
            <w:tcBorders>
              <w:top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433" w:type="pct"/>
            <w:tcBorders>
              <w:top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</w:tr>
      <w:tr w:rsidR="006D42C0" w:rsidTr="009115B9">
        <w:trPr>
          <w:trHeight w:hRule="exact" w:val="472"/>
        </w:trPr>
        <w:tc>
          <w:tcPr>
            <w:tcW w:w="1279" w:type="pct"/>
            <w:vMerge/>
          </w:tcPr>
          <w:p w:rsidR="006D42C0" w:rsidRDefault="006D42C0" w:rsidP="006F7FB8">
            <w:pPr>
              <w:pStyle w:val="ad"/>
              <w:jc w:val="center"/>
              <w:rPr>
                <w:sz w:val="8"/>
                <w:szCs w:val="8"/>
              </w:rPr>
            </w:pPr>
          </w:p>
        </w:tc>
        <w:tc>
          <w:tcPr>
            <w:tcW w:w="3262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26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433" w:type="pct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</w:tr>
      <w:tr w:rsidR="006D42C0" w:rsidTr="009115B9">
        <w:trPr>
          <w:trHeight w:hRule="exact" w:val="80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3262" w:type="pct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26" w:type="pct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433" w:type="pct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</w:tr>
      <w:tr w:rsidR="006D42C0" w:rsidTr="009115B9">
        <w:trPr>
          <w:trHeight w:hRule="exact" w:val="80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3262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26" w:type="pct"/>
            <w:shd w:val="clear" w:color="auto" w:fill="438086" w:themeFill="accent2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433" w:type="pct"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</w:tr>
      <w:tr w:rsidR="006D42C0" w:rsidTr="009115B9">
        <w:trPr>
          <w:trHeight w:hRule="exact" w:val="80"/>
        </w:trPr>
        <w:tc>
          <w:tcPr>
            <w:tcW w:w="1279" w:type="pct"/>
            <w:vMerge/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3262" w:type="pct"/>
            <w:tcBorders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26" w:type="pct"/>
            <w:tcBorders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  <w:tc>
          <w:tcPr>
            <w:tcW w:w="433" w:type="pct"/>
            <w:tcBorders>
              <w:bottom w:val="single" w:sz="6" w:space="0" w:color="83BBC1" w:themeColor="accent2" w:themeTint="99"/>
            </w:tcBorders>
          </w:tcPr>
          <w:p w:rsidR="006D42C0" w:rsidRDefault="006D42C0">
            <w:pPr>
              <w:pStyle w:val="ad"/>
              <w:rPr>
                <w:sz w:val="8"/>
                <w:szCs w:val="8"/>
              </w:rPr>
            </w:pPr>
          </w:p>
        </w:tc>
      </w:tr>
    </w:tbl>
    <w:p w:rsidR="009069E5" w:rsidRPr="00797C68" w:rsidRDefault="00797C68" w:rsidP="00797C68">
      <w:pPr>
        <w:tabs>
          <w:tab w:val="left" w:pos="3510"/>
        </w:tabs>
        <w:jc w:val="center"/>
        <w:rPr>
          <w:sz w:val="28"/>
          <w:szCs w:val="28"/>
        </w:rPr>
      </w:pPr>
      <w:r w:rsidRPr="00797C68">
        <w:rPr>
          <w:sz w:val="28"/>
          <w:szCs w:val="28"/>
          <w:lang w:val="en-US"/>
        </w:rPr>
        <w:t xml:space="preserve">28 </w:t>
      </w:r>
      <w:r>
        <w:rPr>
          <w:sz w:val="28"/>
          <w:szCs w:val="28"/>
        </w:rPr>
        <w:t>лет</w:t>
      </w:r>
    </w:p>
    <w:sdt>
      <w:sdtPr>
        <w:alias w:val="Название резюме"/>
        <w:tag w:val="Название резюме"/>
        <w:id w:val="-1951695201"/>
        <w:placeholder>
          <w:docPart w:val="327C3BA5EC264A3B8A3ADF1F2D60612C"/>
        </w:placeholder>
        <w:docPartList>
          <w:docPartGallery w:val="Quick Parts"/>
          <w:docPartCategory w:val=" Название резюме"/>
        </w:docPartList>
      </w:sdtPr>
      <w:sdtEndPr/>
      <w:sdtContent>
        <w:p w:rsidR="009069E5" w:rsidRDefault="009069E5"/>
        <w:tbl>
          <w:tblPr>
            <w:tblW w:w="4831" w:type="pct"/>
            <w:jc w:val="center"/>
            <w:tblLook w:val="01E0" w:firstRow="1" w:lastRow="1" w:firstColumn="1" w:lastColumn="1" w:noHBand="0" w:noVBand="0"/>
          </w:tblPr>
          <w:tblGrid>
            <w:gridCol w:w="6659"/>
            <w:gridCol w:w="3776"/>
          </w:tblGrid>
          <w:tr w:rsidR="009069E5" w:rsidRPr="009D0D77" w:rsidTr="00312889">
            <w:trPr>
              <w:trHeight w:val="1732"/>
              <w:jc w:val="center"/>
            </w:trPr>
            <w:tc>
              <w:tcPr>
                <w:tcW w:w="6349" w:type="dxa"/>
                <w:shd w:val="clear" w:color="auto" w:fill="auto"/>
              </w:tcPr>
              <w:p w:rsidR="009D0D77" w:rsidRDefault="009D0D77">
                <w:pPr>
                  <w:spacing w:after="0" w:line="240" w:lineRule="auto"/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>Работаю удаленно контент менеджером.</w:t>
                </w:r>
              </w:p>
              <w:p w:rsidR="009069E5" w:rsidRPr="009115B9" w:rsidRDefault="001C4C94">
                <w:pPr>
                  <w:spacing w:after="0" w:line="240" w:lineRule="auto"/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</w:pPr>
                <w:r w:rsidRPr="009115B9"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>Оказываю услуги копирайтинга</w:t>
                </w:r>
                <w:r w:rsidR="001B0813" w:rsidRPr="009115B9"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 xml:space="preserve">, </w:t>
                </w:r>
                <w:r w:rsidRPr="009115B9"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>ре</w:t>
                </w:r>
                <w:r w:rsidR="00815B31" w:rsidRPr="009115B9"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>ра</w:t>
                </w:r>
                <w:r w:rsidRPr="009115B9"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>йтинга</w:t>
                </w:r>
                <w:r w:rsidR="001B0813" w:rsidRPr="009115B9">
                  <w:rPr>
                    <w:rFonts w:ascii="Times New Roman" w:eastAsiaTheme="majorEastAsia" w:hAnsi="Times New Roman"/>
                    <w:b/>
                    <w:bCs/>
                    <w:color w:val="438086" w:themeColor="accent2"/>
                    <w:sz w:val="28"/>
                    <w:szCs w:val="28"/>
                  </w:rPr>
                  <w:t>.</w:t>
                </w:r>
              </w:p>
              <w:p w:rsidR="009115B9" w:rsidRPr="009115B9" w:rsidRDefault="001B0813">
                <w:pPr>
                  <w:spacing w:after="0" w:line="240" w:lineRule="auto"/>
                  <w:rPr>
                    <w:rFonts w:ascii="Times New Roman" w:hAnsi="Times New Roman"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9115B9">
                  <w:rPr>
                    <w:rFonts w:ascii="Times New Roman" w:hAnsi="Times New Roman"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Адрес электронной почты:</w:t>
                </w:r>
              </w:p>
              <w:p w:rsidR="009069E5" w:rsidRPr="009115B9" w:rsidRDefault="00A72F52">
                <w:pPr>
                  <w:spacing w:after="0" w:line="240" w:lineRule="auto"/>
                  <w:rPr>
                    <w:rFonts w:ascii="Times New Roman" w:hAnsi="Times New Roman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hyperlink r:id="rId12" w:history="1">
                  <w:r w:rsidR="0057350D" w:rsidRPr="009115B9">
                    <w:rPr>
                      <w:rStyle w:val="affc"/>
                      <w:rFonts w:ascii="Times New Roman" w:hAnsi="Times New Roman"/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emelyanenko.galina88@mail.ru</w:t>
                  </w:r>
                </w:hyperlink>
                <w:r w:rsidR="0057350D" w:rsidRPr="009115B9">
                  <w:rPr>
                    <w:rFonts w:ascii="Times New Roman" w:hAnsi="Times New Roman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.</w:t>
                </w:r>
              </w:p>
              <w:p w:rsidR="00797C68" w:rsidRPr="009D0D77" w:rsidRDefault="005D3728">
                <w:pPr>
                  <w:spacing w:after="0" w:line="240" w:lineRule="auto"/>
                  <w:rPr>
                    <w:rFonts w:ascii="Arial" w:hAnsi="Arial" w:cs="Arial"/>
                    <w:color w:val="000000"/>
                    <w:shd w:val="clear" w:color="auto" w:fill="E1E5EB"/>
                  </w:rPr>
                </w:pPr>
                <w:hyperlink r:id="rId13" w:history="1">
                  <w:r w:rsidR="00797C68" w:rsidRPr="00797C68">
                    <w:rPr>
                      <w:rStyle w:val="affc"/>
                      <w:rFonts w:ascii="Arial" w:hAnsi="Arial" w:cs="Arial"/>
                      <w:shd w:val="clear" w:color="auto" w:fill="E1E5EB"/>
                      <w:lang w:val="en-US"/>
                    </w:rPr>
                    <w:t>fedosenko</w:t>
                  </w:r>
                  <w:r w:rsidR="00797C68" w:rsidRPr="009D0D77">
                    <w:rPr>
                      <w:rStyle w:val="affc"/>
                      <w:rFonts w:ascii="Arial" w:hAnsi="Arial" w:cs="Arial"/>
                      <w:shd w:val="clear" w:color="auto" w:fill="E1E5EB"/>
                    </w:rPr>
                    <w:t>.</w:t>
                  </w:r>
                  <w:r w:rsidR="00797C68" w:rsidRPr="00797C68">
                    <w:rPr>
                      <w:rStyle w:val="affc"/>
                      <w:rFonts w:ascii="Arial" w:hAnsi="Arial" w:cs="Arial"/>
                      <w:shd w:val="clear" w:color="auto" w:fill="E1E5EB"/>
                      <w:lang w:val="en-US"/>
                    </w:rPr>
                    <w:t>galina</w:t>
                  </w:r>
                  <w:r w:rsidR="00797C68" w:rsidRPr="009D0D77">
                    <w:rPr>
                      <w:rStyle w:val="affc"/>
                      <w:rFonts w:ascii="Arial" w:hAnsi="Arial" w:cs="Arial"/>
                      <w:shd w:val="clear" w:color="auto" w:fill="E1E5EB"/>
                    </w:rPr>
                    <w:t>2017@</w:t>
                  </w:r>
                  <w:r w:rsidR="00797C68" w:rsidRPr="00797C68">
                    <w:rPr>
                      <w:rStyle w:val="affc"/>
                      <w:rFonts w:ascii="Arial" w:hAnsi="Arial" w:cs="Arial"/>
                      <w:shd w:val="clear" w:color="auto" w:fill="E1E5EB"/>
                      <w:lang w:val="en-US"/>
                    </w:rPr>
                    <w:t>yandex</w:t>
                  </w:r>
                  <w:r w:rsidR="00797C68" w:rsidRPr="009D0D77">
                    <w:rPr>
                      <w:rStyle w:val="affc"/>
                      <w:rFonts w:ascii="Arial" w:hAnsi="Arial" w:cs="Arial"/>
                      <w:shd w:val="clear" w:color="auto" w:fill="E1E5EB"/>
                    </w:rPr>
                    <w:t>.</w:t>
                  </w:r>
                  <w:r w:rsidR="00797C68" w:rsidRPr="00797C68">
                    <w:rPr>
                      <w:rStyle w:val="affc"/>
                      <w:rFonts w:ascii="Arial" w:hAnsi="Arial" w:cs="Arial"/>
                      <w:shd w:val="clear" w:color="auto" w:fill="E1E5EB"/>
                      <w:lang w:val="en-US"/>
                    </w:rPr>
                    <w:t>ru</w:t>
                  </w:r>
                </w:hyperlink>
              </w:p>
              <w:p w:rsidR="009069E5" w:rsidRPr="009115B9" w:rsidRDefault="001B0813">
                <w:pPr>
                  <w:spacing w:after="0" w:line="240" w:lineRule="auto"/>
                  <w:rPr>
                    <w:rFonts w:ascii="Times New Roman" w:hAnsi="Times New Roman"/>
                    <w:sz w:val="28"/>
                    <w:szCs w:val="28"/>
                    <w:lang w:val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9115B9">
                  <w:rPr>
                    <w:rFonts w:ascii="Times New Roman" w:hAnsi="Times New Roman"/>
                    <w:sz w:val="28"/>
                    <w:szCs w:val="28"/>
                    <w:lang w:val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Skype: emelyanenko881</w:t>
                </w:r>
              </w:p>
              <w:p w:rsidR="009069E5" w:rsidRPr="00797C68" w:rsidRDefault="001B0813">
                <w:pPr>
                  <w:spacing w:after="0" w:line="240" w:lineRule="auto"/>
                  <w:rPr>
                    <w:rFonts w:ascii="Times New Roman" w:hAnsi="Times New Roman"/>
                    <w:lang w:val="en-US"/>
                  </w:rPr>
                </w:pPr>
                <w:r w:rsidRPr="00797C68">
                  <w:rPr>
                    <w:rFonts w:ascii="Times New Roman" w:hAnsi="Times New Roman"/>
                    <w:sz w:val="28"/>
                    <w:szCs w:val="28"/>
                    <w:lang w:val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https://vk.com/id124584122</w:t>
                </w:r>
              </w:p>
            </w:tc>
            <w:tc>
              <w:tcPr>
                <w:tcW w:w="3600" w:type="dxa"/>
                <w:tcBorders>
                  <w:left w:val="nil"/>
                </w:tcBorders>
                <w:shd w:val="clear" w:color="auto" w:fill="auto"/>
              </w:tcPr>
              <w:p w:rsidR="009069E5" w:rsidRPr="00797C68" w:rsidRDefault="006D42C0">
                <w:pPr>
                  <w:spacing w:after="0" w:line="240" w:lineRule="auto"/>
                  <w:rPr>
                    <w:rFonts w:asciiTheme="majorHAnsi" w:eastAsiaTheme="majorEastAsia" w:hAnsiTheme="majorHAnsi" w:cstheme="majorBidi"/>
                    <w:color w:val="4F271C"/>
                    <w:sz w:val="32"/>
                    <w:szCs w:val="32"/>
                    <w:lang w:val="en-US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446777FA" wp14:editId="50728C2F">
                      <wp:simplePos x="0" y="0"/>
                      <wp:positionH relativeFrom="column">
                        <wp:posOffset>-478790</wp:posOffset>
                      </wp:positionH>
                      <wp:positionV relativeFrom="page">
                        <wp:posOffset>-34290</wp:posOffset>
                      </wp:positionV>
                      <wp:extent cx="2974340" cy="1409700"/>
                      <wp:effectExtent l="0" t="0" r="0" b="0"/>
                      <wp:wrapNone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en-paper-notebook-keyboard-e1339182714781.jpg"/>
                              <pic:cNvPicPr/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4340" cy="1409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9069E5" w:rsidRDefault="005D3728">
          <w:pPr>
            <w:tabs>
              <w:tab w:val="left" w:pos="2266"/>
            </w:tabs>
          </w:pPr>
        </w:p>
      </w:sdtContent>
    </w:sdt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2317"/>
        <w:gridCol w:w="8483"/>
      </w:tblGrid>
      <w:tr w:rsidR="009069E5" w:rsidRPr="00344599">
        <w:trPr>
          <w:jc w:val="center"/>
        </w:trPr>
        <w:tc>
          <w:tcPr>
            <w:tcW w:w="2266" w:type="dxa"/>
            <w:shd w:val="clear" w:color="auto" w:fill="auto"/>
          </w:tcPr>
          <w:p w:rsidR="009069E5" w:rsidRPr="00344599" w:rsidRDefault="00B05F6F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  <w:r w:rsidRPr="00344599">
              <w:rPr>
                <w:sz w:val="28"/>
                <w:szCs w:val="28"/>
              </w:rPr>
              <w:t>Цели</w:t>
            </w:r>
          </w:p>
        </w:tc>
        <w:tc>
          <w:tcPr>
            <w:tcW w:w="8296" w:type="dxa"/>
            <w:shd w:val="clear" w:color="auto" w:fill="auto"/>
          </w:tcPr>
          <w:p w:rsidR="009069E5" w:rsidRDefault="009D0D77" w:rsidP="009D0D7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Совершенствую свои навыки в 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работе с сайтами и интернет-магазинами, </w:t>
            </w:r>
            <w:r w:rsidRPr="0034459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работаю над созданием проекта по самостоятельному развитию.</w:t>
            </w:r>
          </w:p>
          <w:p w:rsidR="009D0D77" w:rsidRPr="00344599" w:rsidRDefault="009D0D77" w:rsidP="009D0D7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438086" w:themeColor="accent2"/>
                <w:sz w:val="28"/>
                <w:szCs w:val="28"/>
              </w:rPr>
            </w:pPr>
          </w:p>
        </w:tc>
      </w:tr>
      <w:tr w:rsidR="009069E5" w:rsidRPr="00344599">
        <w:trPr>
          <w:jc w:val="center"/>
        </w:trPr>
        <w:tc>
          <w:tcPr>
            <w:tcW w:w="2266" w:type="dxa"/>
            <w:shd w:val="clear" w:color="auto" w:fill="auto"/>
          </w:tcPr>
          <w:p w:rsidR="009069E5" w:rsidRPr="00344599" w:rsidRDefault="00B05F6F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  <w:r w:rsidRPr="00344599">
              <w:rPr>
                <w:sz w:val="28"/>
                <w:szCs w:val="28"/>
              </w:rPr>
              <w:t>Умения и навыки</w:t>
            </w:r>
          </w:p>
        </w:tc>
        <w:tc>
          <w:tcPr>
            <w:tcW w:w="8296" w:type="dxa"/>
            <w:shd w:val="clear" w:color="auto" w:fill="auto"/>
          </w:tcPr>
          <w:p w:rsidR="009D0D77" w:rsidRDefault="009D0D77" w:rsidP="009D0D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Добавляю контент, артикулы, обрабатываю фото, ставлю вод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яной знак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 фото.</w:t>
            </w:r>
          </w:p>
          <w:p w:rsidR="009D0D77" w:rsidRDefault="009D0D77" w:rsidP="009D0D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Созда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уникальны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текст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ы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обеспечи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ваю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качественную и быструю работу.</w:t>
            </w:r>
          </w:p>
          <w:p w:rsidR="00794CE5" w:rsidRPr="00344599" w:rsidRDefault="00794CE5" w:rsidP="009D0D7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Изучаю веб-дизайн.</w:t>
            </w:r>
          </w:p>
          <w:p w:rsidR="009069E5" w:rsidRPr="00344599" w:rsidRDefault="009069E5" w:rsidP="006F7FB8">
            <w:pPr>
              <w:pStyle w:val="a1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69E5" w:rsidRPr="00344599">
        <w:trPr>
          <w:jc w:val="center"/>
        </w:trPr>
        <w:tc>
          <w:tcPr>
            <w:tcW w:w="2266" w:type="dxa"/>
            <w:tcBorders>
              <w:top w:val="nil"/>
            </w:tcBorders>
            <w:shd w:val="clear" w:color="auto" w:fill="auto"/>
          </w:tcPr>
          <w:p w:rsidR="009069E5" w:rsidRPr="00344599" w:rsidRDefault="009069E5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</w:p>
        </w:tc>
        <w:tc>
          <w:tcPr>
            <w:tcW w:w="8296" w:type="dxa"/>
            <w:tcBorders>
              <w:top w:val="nil"/>
            </w:tcBorders>
            <w:shd w:val="clear" w:color="auto" w:fill="auto"/>
          </w:tcPr>
          <w:p w:rsidR="009069E5" w:rsidRPr="00344599" w:rsidRDefault="009069E5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69E5" w:rsidRPr="00344599">
        <w:trPr>
          <w:jc w:val="center"/>
        </w:trPr>
        <w:tc>
          <w:tcPr>
            <w:tcW w:w="2266" w:type="dxa"/>
            <w:shd w:val="clear" w:color="auto" w:fill="auto"/>
          </w:tcPr>
          <w:p w:rsidR="009069E5" w:rsidRPr="00344599" w:rsidRDefault="00B05F6F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  <w:r w:rsidRPr="00344599">
              <w:rPr>
                <w:sz w:val="28"/>
                <w:szCs w:val="28"/>
              </w:rPr>
              <w:t>Образование</w:t>
            </w:r>
            <w:r w:rsidR="00937E34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8296" w:type="dxa"/>
            <w:shd w:val="clear" w:color="auto" w:fill="auto"/>
          </w:tcPr>
          <w:p w:rsidR="00794CE5" w:rsidRDefault="00937E34" w:rsidP="00794CE5">
            <w:pPr>
              <w:pStyle w:val="af4"/>
              <w:framePr w:hSpace="0" w:wrap="auto" w:hAnchor="text" w:xAlign="left" w:yAlign="inline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Проходила обучение в проекте РД2 </w:t>
            </w:r>
          </w:p>
          <w:p w:rsidR="00937E34" w:rsidRDefault="00794CE5" w:rsidP="00794CE5">
            <w:pPr>
              <w:pStyle w:val="af4"/>
              <w:framePr w:hSpace="0" w:wrap="auto" w:hAnchor="text" w:xAlign="left" w:yAlign="inline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 w:val="0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3B9B58" wp14:editId="72C38743">
                  <wp:extent cx="3981450" cy="1847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M_047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016" cy="184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069E5" w:rsidRPr="00344599" w:rsidRDefault="00F079F2" w:rsidP="006F7FB8">
            <w:pPr>
              <w:pStyle w:val="af4"/>
              <w:framePr w:hSpace="0" w:wrap="auto" w:hAnchor="text" w:xAlign="left" w:yAlign="inline"/>
              <w:jc w:val="both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В</w:t>
            </w:r>
            <w:r w:rsidR="00815B31" w:rsidRPr="00344599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ысшее</w:t>
            </w:r>
          </w:p>
          <w:p w:rsidR="00815B31" w:rsidRPr="00344599" w:rsidRDefault="00815B31" w:rsidP="009115B9">
            <w:pPr>
              <w:pStyle w:val="a1"/>
              <w:numPr>
                <w:ilvl w:val="0"/>
                <w:numId w:val="0"/>
              </w:numPr>
              <w:ind w:left="360" w:hanging="3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Гомельский Государствен</w:t>
            </w:r>
            <w:r w:rsidR="009115B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ный университет имени Франциска 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Скорины</w:t>
            </w:r>
          </w:p>
          <w:p w:rsidR="009069E5" w:rsidRPr="00344599" w:rsidRDefault="00FA629C" w:rsidP="006F7FB8">
            <w:pPr>
              <w:pStyle w:val="a1"/>
              <w:numPr>
                <w:ilvl w:val="0"/>
                <w:numId w:val="0"/>
              </w:numPr>
              <w:ind w:left="360" w:hanging="3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Дата окончания 2015 год</w:t>
            </w:r>
          </w:p>
        </w:tc>
      </w:tr>
      <w:tr w:rsidR="009069E5" w:rsidRPr="00344599">
        <w:trPr>
          <w:jc w:val="center"/>
        </w:trPr>
        <w:tc>
          <w:tcPr>
            <w:tcW w:w="2266" w:type="dxa"/>
            <w:shd w:val="clear" w:color="auto" w:fill="auto"/>
            <w:vAlign w:val="bottom"/>
          </w:tcPr>
          <w:p w:rsidR="009069E5" w:rsidRPr="00344599" w:rsidRDefault="009069E5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</w:p>
        </w:tc>
        <w:tc>
          <w:tcPr>
            <w:tcW w:w="8296" w:type="dxa"/>
            <w:shd w:val="clear" w:color="auto" w:fill="auto"/>
            <w:vAlign w:val="bottom"/>
          </w:tcPr>
          <w:p w:rsidR="009069E5" w:rsidRPr="00344599" w:rsidRDefault="009069E5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424456" w:themeColor="text2"/>
                <w:sz w:val="28"/>
                <w:szCs w:val="28"/>
              </w:rPr>
            </w:pPr>
          </w:p>
        </w:tc>
      </w:tr>
      <w:tr w:rsidR="009069E5" w:rsidRPr="00344599">
        <w:trPr>
          <w:jc w:val="center"/>
        </w:trPr>
        <w:tc>
          <w:tcPr>
            <w:tcW w:w="2266" w:type="dxa"/>
            <w:shd w:val="clear" w:color="auto" w:fill="auto"/>
          </w:tcPr>
          <w:p w:rsidR="009069E5" w:rsidRDefault="00B05F6F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  <w:r w:rsidRPr="00344599">
              <w:rPr>
                <w:sz w:val="28"/>
                <w:szCs w:val="28"/>
              </w:rPr>
              <w:t>Опыт работы</w:t>
            </w:r>
          </w:p>
          <w:p w:rsidR="00937E34" w:rsidRPr="00344599" w:rsidRDefault="00937E34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</w:p>
          <w:p w:rsidR="009069E5" w:rsidRPr="00344599" w:rsidRDefault="009069E5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</w:p>
        </w:tc>
        <w:tc>
          <w:tcPr>
            <w:tcW w:w="8296" w:type="dxa"/>
            <w:shd w:val="clear" w:color="auto" w:fill="auto"/>
          </w:tcPr>
          <w:p w:rsidR="009069E5" w:rsidRPr="00344599" w:rsidRDefault="00FA629C" w:rsidP="006F7FB8">
            <w:pPr>
              <w:pStyle w:val="af4"/>
              <w:framePr w:hSpace="0" w:wrap="auto" w:hAnchor="text" w:xAlign="left" w:yAlign="inline"/>
              <w:jc w:val="both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Инженер</w:t>
            </w:r>
          </w:p>
          <w:p w:rsidR="009069E5" w:rsidRDefault="00FA629C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2009</w:t>
            </w:r>
            <w:r w:rsidR="00B05F6F"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2015</w:t>
            </w:r>
          </w:p>
          <w:p w:rsidR="009D0D77" w:rsidRDefault="009D0D77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Контент менеджер интернет магазина салон</w:t>
            </w:r>
            <w:r w:rsidR="00937E34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обоев </w:t>
            </w:r>
            <w:r w:rsidR="00937E34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hyperlink r:id="rId16" w:history="1">
              <w:r w:rsidR="00937E34" w:rsidRPr="00265059">
                <w:rPr>
                  <w:rStyle w:val="affc"/>
                  <w:rFonts w:ascii="Times New Roman" w:hAnsi="Times New Roman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https://salon-oboev.ru/</w:t>
              </w:r>
            </w:hyperlink>
            <w:r w:rsidR="00937E34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)</w:t>
            </w:r>
          </w:p>
          <w:p w:rsidR="00794CE5" w:rsidRPr="00794CE5" w:rsidRDefault="00794CE5" w:rsidP="00794CE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37E34" w:rsidRPr="00344599" w:rsidRDefault="00937E34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974F8B2" wp14:editId="1775AB65">
                  <wp:extent cx="4352925" cy="1905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ывы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83CF65E" wp14:editId="75C44239">
                  <wp:extent cx="4524375" cy="2028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алон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E34" w:rsidRDefault="00937E34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069E5" w:rsidRPr="00344599" w:rsidRDefault="00FA629C" w:rsidP="006F7FB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Копирайтинг, рерайтинг </w:t>
            </w:r>
          </w:p>
          <w:p w:rsidR="00FA629C" w:rsidRDefault="00FA629C" w:rsidP="006F7FB8">
            <w:pPr>
              <w:pStyle w:val="3"/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34459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Имею опыт работы на биржах копирайтинга </w:t>
            </w:r>
            <w:r w:rsidRPr="006F7FB8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6F7FB8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ТХТ,</w:t>
            </w:r>
            <w:r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hyperlink r:id="rId19" w:tgtFrame="_blank" w:history="1">
              <w:r w:rsidRPr="006F7FB8">
                <w:rPr>
                  <w:rFonts w:ascii="Times New Roman" w:eastAsia="Times New Roman" w:hAnsi="Times New Roman"/>
                  <w:bCs/>
                  <w:color w:val="000000" w:themeColor="text1"/>
                  <w:kern w:val="0"/>
                  <w:sz w:val="28"/>
                  <w:szCs w:val="28"/>
                  <w:u w:val="single"/>
                  <w:bdr w:val="none" w:sz="0" w:space="0" w:color="auto" w:frame="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  <w14:ligatures w14:val="none"/>
                </w:rPr>
                <w:t>Turbotext</w:t>
              </w:r>
            </w:hyperlink>
            <w:r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, </w:t>
            </w:r>
            <w:r w:rsidR="00312889"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T</w:t>
            </w:r>
            <w:r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ext.ru,</w:t>
            </w: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</w:t>
            </w:r>
            <w:r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dvego.</w:t>
            </w:r>
            <w:r w:rsidR="006F7FB8" w:rsidRPr="006F7FB8">
              <w:rPr>
                <w:rFonts w:ascii="Times New Roman" w:eastAsia="Times New Roman" w:hAnsi="Times New Roman"/>
                <w:bCs/>
                <w:color w:val="000000" w:themeColor="text1"/>
                <w:kern w:val="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ru</w:t>
            </w:r>
          </w:p>
          <w:p w:rsidR="00937E34" w:rsidRPr="00937E34" w:rsidRDefault="00937E34" w:rsidP="00937E34"/>
          <w:p w:rsidR="00937E34" w:rsidRPr="00937E34" w:rsidRDefault="00937E34" w:rsidP="00937E34"/>
          <w:p w:rsidR="009D0D77" w:rsidRPr="009D0D77" w:rsidRDefault="009D0D77" w:rsidP="009D0D77"/>
          <w:p w:rsidR="009069E5" w:rsidRPr="00344599" w:rsidRDefault="00FA629C" w:rsidP="006F7FB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438086" w:themeColor="accent2"/>
                <w:sz w:val="28"/>
                <w:szCs w:val="28"/>
              </w:rPr>
            </w:pPr>
            <w:r w:rsidRPr="0034459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597994" w:rsidRPr="00344599">
        <w:trPr>
          <w:jc w:val="center"/>
        </w:trPr>
        <w:tc>
          <w:tcPr>
            <w:tcW w:w="2266" w:type="dxa"/>
            <w:shd w:val="clear" w:color="auto" w:fill="auto"/>
          </w:tcPr>
          <w:p w:rsidR="00597994" w:rsidRPr="00344599" w:rsidRDefault="00597994">
            <w:pPr>
              <w:pStyle w:val="af3"/>
              <w:framePr w:hSpace="0" w:wrap="auto" w:hAnchor="text" w:xAlign="left" w:yAlign="inline"/>
              <w:rPr>
                <w:sz w:val="28"/>
                <w:szCs w:val="28"/>
              </w:rPr>
            </w:pPr>
          </w:p>
        </w:tc>
        <w:tc>
          <w:tcPr>
            <w:tcW w:w="8296" w:type="dxa"/>
            <w:shd w:val="clear" w:color="auto" w:fill="auto"/>
          </w:tcPr>
          <w:p w:rsidR="00597994" w:rsidRPr="00344599" w:rsidRDefault="00597994">
            <w:pPr>
              <w:pStyle w:val="af4"/>
              <w:framePr w:hSpace="0" w:wrap="auto" w:hAnchor="text" w:xAlign="left" w:yAlign="inline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9115B9" w:rsidRPr="00344599" w:rsidRDefault="009115B9">
      <w:pPr>
        <w:rPr>
          <w:rStyle w:val="afe"/>
          <w:i w:val="0"/>
          <w:iCs/>
          <w:sz w:val="28"/>
          <w:szCs w:val="28"/>
        </w:rPr>
      </w:pPr>
    </w:p>
    <w:p w:rsidR="00597994" w:rsidRPr="009115B9" w:rsidRDefault="00F079F2">
      <w:pPr>
        <w:rPr>
          <w:rStyle w:val="afe"/>
          <w:rFonts w:ascii="Times New Roman" w:hAnsi="Times New Roman"/>
          <w:b/>
          <w:i w:val="0"/>
          <w:iCs/>
          <w:sz w:val="28"/>
          <w:szCs w:val="28"/>
        </w:rPr>
      </w:pPr>
      <w:r w:rsidRPr="009115B9">
        <w:rPr>
          <w:rStyle w:val="afe"/>
          <w:rFonts w:ascii="Times New Roman" w:hAnsi="Times New Roman"/>
          <w:b/>
          <w:i w:val="0"/>
          <w:iCs/>
          <w:sz w:val="28"/>
          <w:szCs w:val="28"/>
        </w:rPr>
        <w:t>Мои работы</w:t>
      </w:r>
    </w:p>
    <w:p w:rsidR="00344599" w:rsidRPr="009115B9" w:rsidRDefault="00344599">
      <w:pPr>
        <w:rPr>
          <w:rStyle w:val="afe"/>
          <w:rFonts w:ascii="Times New Roman" w:hAnsi="Times New Roman"/>
          <w:b/>
          <w:i w:val="0"/>
          <w:iCs/>
        </w:rPr>
      </w:pPr>
      <w:r w:rsidRPr="009115B9">
        <w:rPr>
          <w:rStyle w:val="afe"/>
          <w:rFonts w:ascii="Times New Roman" w:hAnsi="Times New Roman"/>
          <w:b/>
          <w:i w:val="0"/>
          <w:iCs/>
        </w:rPr>
        <w:t>Созда</w:t>
      </w:r>
      <w:r w:rsidR="009115B9">
        <w:rPr>
          <w:rStyle w:val="afe"/>
          <w:rFonts w:ascii="Times New Roman" w:hAnsi="Times New Roman"/>
          <w:b/>
          <w:i w:val="0"/>
          <w:iCs/>
        </w:rPr>
        <w:t>ю</w:t>
      </w:r>
      <w:r w:rsidRPr="009115B9">
        <w:rPr>
          <w:rStyle w:val="afe"/>
          <w:rFonts w:ascii="Times New Roman" w:hAnsi="Times New Roman"/>
          <w:b/>
          <w:i w:val="0"/>
          <w:iCs/>
        </w:rPr>
        <w:t xml:space="preserve"> коллекции при   помощи </w:t>
      </w:r>
      <w:r w:rsidRPr="009115B9">
        <w:rPr>
          <w:rStyle w:val="apple-converted-space"/>
          <w:rFonts w:ascii="Times New Roman" w:hAnsi="Times New Roman"/>
          <w:b/>
          <w:caps/>
          <w:color w:val="888888"/>
          <w:sz w:val="17"/>
          <w:szCs w:val="17"/>
          <w:shd w:val="clear" w:color="auto" w:fill="FFFFFF"/>
        </w:rPr>
        <w:t> </w:t>
      </w:r>
      <w:hyperlink r:id="rId20" w:tooltip="Polyvore" w:history="1">
        <w:r w:rsidRPr="009115B9">
          <w:rPr>
            <w:rStyle w:val="affc"/>
            <w:rFonts w:ascii="Times New Roman" w:hAnsi="Times New Roman"/>
            <w:b/>
            <w:caps/>
            <w:color w:val="0088CC"/>
            <w:sz w:val="18"/>
            <w:szCs w:val="18"/>
            <w:shd w:val="clear" w:color="auto" w:fill="FFFFFF"/>
          </w:rPr>
          <w:t>POLYVORE</w:t>
        </w:r>
      </w:hyperlink>
      <w:r w:rsidRPr="009115B9">
        <w:rPr>
          <w:rStyle w:val="afe"/>
          <w:rFonts w:ascii="Times New Roman" w:hAnsi="Times New Roman"/>
          <w:b/>
          <w:i w:val="0"/>
          <w:iCs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6"/>
        <w:gridCol w:w="6434"/>
      </w:tblGrid>
      <w:tr w:rsidR="00597994" w:rsidTr="00C50B5D">
        <w:tc>
          <w:tcPr>
            <w:tcW w:w="10790" w:type="dxa"/>
            <w:gridSpan w:val="2"/>
          </w:tcPr>
          <w:p w:rsidR="00597994" w:rsidRDefault="00597994" w:rsidP="00597994">
            <w:pPr>
              <w:jc w:val="center"/>
              <w:rPr>
                <w:rStyle w:val="afe"/>
                <w:i w:val="0"/>
                <w:iCs/>
              </w:rPr>
            </w:pPr>
            <w:r w:rsidRPr="00344599">
              <w:rPr>
                <w:rFonts w:ascii="Times New Roman" w:eastAsiaTheme="majorEastAsia" w:hAnsi="Times New Roman"/>
                <w:b/>
                <w:bCs/>
                <w:sz w:val="28"/>
                <w:szCs w:val="28"/>
              </w:rPr>
              <w:t>Копирайтинг</w:t>
            </w:r>
          </w:p>
        </w:tc>
      </w:tr>
      <w:tr w:rsidR="00597994" w:rsidTr="002F4AD0">
        <w:trPr>
          <w:trHeight w:val="7128"/>
        </w:trPr>
        <w:tc>
          <w:tcPr>
            <w:tcW w:w="4356" w:type="dxa"/>
          </w:tcPr>
          <w:p w:rsidR="00597994" w:rsidRDefault="00597994">
            <w:pPr>
              <w:rPr>
                <w:rStyle w:val="afe"/>
                <w:i w:val="0"/>
                <w:iCs/>
              </w:rPr>
            </w:pPr>
            <w:r>
              <w:rPr>
                <w:rStyle w:val="afe"/>
                <w:i w:val="0"/>
                <w:iCs/>
              </w:rPr>
              <w:t>1.</w:t>
            </w:r>
          </w:p>
          <w:p w:rsidR="00597994" w:rsidRDefault="00597994">
            <w:pPr>
              <w:rPr>
                <w:rStyle w:val="afe"/>
                <w:i w:val="0"/>
                <w:iCs/>
              </w:rPr>
            </w:pPr>
            <w:r>
              <w:rPr>
                <w:iCs/>
                <w:noProof/>
                <w:color w:val="53548A" w:themeColor="accent1"/>
              </w:rPr>
              <w:drawing>
                <wp:inline distT="0" distB="0" distL="0" distR="0" wp14:anchorId="4EC69B2B" wp14:editId="343BA64D">
                  <wp:extent cx="2619375" cy="1800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76" cy="18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994" w:rsidRDefault="00597994">
            <w:pPr>
              <w:rPr>
                <w:rStyle w:val="afe"/>
                <w:i w:val="0"/>
                <w:iCs/>
              </w:rPr>
            </w:pPr>
            <w:r>
              <w:rPr>
                <w:rStyle w:val="afe"/>
                <w:i w:val="0"/>
                <w:iCs/>
              </w:rPr>
              <w:t>2.</w:t>
            </w:r>
            <w:r w:rsidR="00344599">
              <w:rPr>
                <w:rStyle w:val="afe"/>
                <w:i w:val="0"/>
                <w:iCs/>
              </w:rPr>
              <w:t xml:space="preserve"> </w:t>
            </w:r>
          </w:p>
          <w:p w:rsidR="00597994" w:rsidRPr="00B04EF8" w:rsidRDefault="00B04EF8" w:rsidP="00B04EF8">
            <w:pPr>
              <w:rPr>
                <w:iCs/>
                <w:color w:val="53548A" w:themeColor="accent1"/>
              </w:rPr>
            </w:pPr>
            <w:r>
              <w:rPr>
                <w:iCs/>
                <w:noProof/>
                <w:color w:val="53548A" w:themeColor="accent1"/>
              </w:rPr>
              <w:drawing>
                <wp:inline distT="0" distB="0" distL="0" distR="0" wp14:anchorId="77879F35" wp14:editId="28F3B894">
                  <wp:extent cx="2381249" cy="2124075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 (2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49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4" w:type="dxa"/>
          </w:tcPr>
          <w:p w:rsidR="00597994" w:rsidRPr="00344599" w:rsidRDefault="00AA4813">
            <w:pPr>
              <w:rPr>
                <w:rStyle w:val="afe"/>
                <w:iCs/>
                <w:color w:val="auto"/>
              </w:rPr>
            </w:pPr>
            <w:r w:rsidRPr="00344599">
              <w:rPr>
                <w:rStyle w:val="afe"/>
                <w:iCs/>
                <w:color w:val="auto"/>
              </w:rPr>
              <w:t>1.</w:t>
            </w:r>
            <w:r w:rsidR="00AD038C" w:rsidRPr="00344599">
              <w:rPr>
                <w:rStyle w:val="afe"/>
                <w:iCs/>
                <w:color w:val="auto"/>
              </w:rPr>
              <w:t>Образ для прогулки по пляжу.</w:t>
            </w:r>
          </w:p>
          <w:p w:rsidR="00AD038C" w:rsidRPr="00344599" w:rsidRDefault="00344599">
            <w:pPr>
              <w:rPr>
                <w:rStyle w:val="afe"/>
                <w:rFonts w:ascii="Times New Roman" w:hAnsi="Times New Roman"/>
                <w:i w:val="0"/>
                <w:iCs/>
                <w:color w:val="auto"/>
              </w:rPr>
            </w:pPr>
            <w:r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    </w:t>
            </w:r>
            <w:r w:rsidR="00AD038C"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>Летом так хочется свободы, легкости. Для тех, кто привык к активному образу жизни отлично подойдет майка и шорты. Однако каждая представительница прекрасного пола хочет выглядеть стильно.</w:t>
            </w:r>
          </w:p>
          <w:p w:rsidR="00C50B5D" w:rsidRPr="00344599" w:rsidRDefault="00C50B5D">
            <w:pPr>
              <w:rPr>
                <w:rStyle w:val="afe"/>
                <w:rFonts w:ascii="Times New Roman" w:hAnsi="Times New Roman"/>
                <w:iCs/>
                <w:color w:val="auto"/>
              </w:rPr>
            </w:pPr>
            <w:r w:rsidRPr="00344599">
              <w:rPr>
                <w:rStyle w:val="afe"/>
                <w:rFonts w:ascii="Times New Roman" w:hAnsi="Times New Roman"/>
                <w:iCs/>
                <w:color w:val="auto"/>
              </w:rPr>
              <w:t>Актуальный вариант.</w:t>
            </w:r>
          </w:p>
          <w:p w:rsidR="00C50B5D" w:rsidRPr="00344599" w:rsidRDefault="00C50B5D" w:rsidP="00C50B5D">
            <w:pPr>
              <w:rPr>
                <w:rStyle w:val="afe"/>
                <w:rFonts w:ascii="Times New Roman" w:hAnsi="Times New Roman"/>
                <w:i w:val="0"/>
                <w:iCs/>
                <w:color w:val="auto"/>
              </w:rPr>
            </w:pPr>
            <w:r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 </w:t>
            </w:r>
            <w:r w:rsid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   </w:t>
            </w:r>
            <w:r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>Ткань майки должна быть изготовлена из льна, шелка, хлопка. Не мяться и быстро сохнуть. По цвету ярка</w:t>
            </w:r>
            <w:r w:rsidR="00B22908"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>я.</w:t>
            </w:r>
            <w:r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 </w:t>
            </w:r>
          </w:p>
          <w:p w:rsidR="00B36CDF" w:rsidRPr="00344599" w:rsidRDefault="00F4202D" w:rsidP="00C50B5D">
            <w:pPr>
              <w:rPr>
                <w:rStyle w:val="afe"/>
                <w:rFonts w:ascii="Times New Roman" w:hAnsi="Times New Roman"/>
                <w:i w:val="0"/>
                <w:iCs/>
                <w:color w:val="auto"/>
              </w:rPr>
            </w:pPr>
            <w:r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Джинсовые шорты выше колена. </w:t>
            </w:r>
            <w:r w:rsidR="00B22908"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>Сланцы из кожи, не должно преобладать множество ремней и плетений, походка должна выдавать порхающие движения легкости.</w:t>
            </w:r>
            <w:r w:rsidR="00DD2070"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 Образ свободы можно дополнить не большой сумочкой по цвету к сланцам. Из </w:t>
            </w:r>
            <w:r w:rsidR="00B36CDF"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>аксессуаров можно</w:t>
            </w:r>
            <w:r w:rsidR="00DD2070" w:rsidRPr="00344599">
              <w:rPr>
                <w:rStyle w:val="afe"/>
                <w:rFonts w:ascii="Times New Roman" w:hAnsi="Times New Roman"/>
                <w:i w:val="0"/>
                <w:iCs/>
                <w:color w:val="auto"/>
              </w:rPr>
              <w:t xml:space="preserve"> добавить браслет из кожаных плетений.</w:t>
            </w:r>
          </w:p>
          <w:p w:rsidR="00344599" w:rsidRPr="00344599" w:rsidRDefault="00344599" w:rsidP="00C50B5D">
            <w:pPr>
              <w:rPr>
                <w:rStyle w:val="afe"/>
                <w:rFonts w:ascii="Times New Roman" w:hAnsi="Times New Roman"/>
                <w:i w:val="0"/>
                <w:iCs/>
                <w:color w:val="auto"/>
              </w:rPr>
            </w:pPr>
          </w:p>
          <w:p w:rsidR="00344599" w:rsidRPr="00347FBC" w:rsidRDefault="00344599" w:rsidP="00C50B5D">
            <w:pPr>
              <w:rPr>
                <w:rStyle w:val="afe"/>
                <w:rFonts w:ascii="Times New Roman" w:hAnsi="Times New Roman"/>
                <w:i w:val="0"/>
                <w:iCs/>
              </w:rPr>
            </w:pPr>
          </w:p>
          <w:p w:rsidR="00B22908" w:rsidRPr="00AA4813" w:rsidRDefault="00AA4813" w:rsidP="00B36CDF">
            <w:pPr>
              <w:rPr>
                <w:i/>
              </w:rPr>
            </w:pPr>
            <w:r w:rsidRPr="00AA4813">
              <w:rPr>
                <w:i/>
              </w:rPr>
              <w:t>2. Как подобрать интерьер для квартиры</w:t>
            </w:r>
            <w:r>
              <w:rPr>
                <w:i/>
              </w:rPr>
              <w:t>?</w:t>
            </w:r>
          </w:p>
          <w:p w:rsidR="00AA4813" w:rsidRPr="00347FBC" w:rsidRDefault="00F4202D" w:rsidP="00B36C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AA4813" w:rsidRPr="00347FBC">
              <w:rPr>
                <w:rFonts w:ascii="Times New Roman" w:hAnsi="Times New Roman"/>
              </w:rPr>
              <w:t xml:space="preserve">Правильно подобранный интерьер в квартире придаст не только уют, но и атмосферу благополучия. Придя в свой дом хочется чувствовать спокойствие и расслабления от суеты. </w:t>
            </w:r>
          </w:p>
          <w:p w:rsidR="00AA4813" w:rsidRPr="00347FBC" w:rsidRDefault="00AA4813" w:rsidP="00B36CDF">
            <w:pPr>
              <w:rPr>
                <w:rFonts w:ascii="Times New Roman" w:hAnsi="Times New Roman"/>
                <w:i/>
              </w:rPr>
            </w:pPr>
            <w:r w:rsidRPr="00347FBC">
              <w:rPr>
                <w:rFonts w:ascii="Times New Roman" w:hAnsi="Times New Roman"/>
                <w:i/>
              </w:rPr>
              <w:t>Правила оформления интерьера.</w:t>
            </w:r>
          </w:p>
          <w:p w:rsidR="00AA4813" w:rsidRPr="00347FBC" w:rsidRDefault="00F4202D" w:rsidP="00B36C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A4261F" w:rsidRPr="00347FBC">
              <w:rPr>
                <w:rFonts w:ascii="Times New Roman" w:hAnsi="Times New Roman"/>
              </w:rPr>
              <w:t>Для того, чтобы квартира радовала глаз нужно учесть несколько правил:</w:t>
            </w:r>
          </w:p>
          <w:p w:rsidR="00A4261F" w:rsidRPr="00347FBC" w:rsidRDefault="00A4261F" w:rsidP="00A4261F">
            <w:pPr>
              <w:pStyle w:val="afb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347FBC">
              <w:rPr>
                <w:rFonts w:ascii="Times New Roman" w:hAnsi="Times New Roman"/>
              </w:rPr>
              <w:t>осмотреть помещение и продумать, как расставить мебель;</w:t>
            </w:r>
          </w:p>
          <w:p w:rsidR="00A4261F" w:rsidRPr="00347FBC" w:rsidRDefault="00A4261F" w:rsidP="00A4261F">
            <w:pPr>
              <w:pStyle w:val="afb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347FBC">
              <w:rPr>
                <w:rFonts w:ascii="Times New Roman" w:hAnsi="Times New Roman"/>
              </w:rPr>
              <w:t>не стоит загромождать комнату;</w:t>
            </w:r>
          </w:p>
          <w:p w:rsidR="00A4261F" w:rsidRPr="00347FBC" w:rsidRDefault="00A4261F" w:rsidP="00A4261F">
            <w:pPr>
              <w:pStyle w:val="afb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347FBC">
              <w:rPr>
                <w:rFonts w:ascii="Times New Roman" w:hAnsi="Times New Roman"/>
              </w:rPr>
              <w:t>учесть новые модные тенденции в декоре или мебели;</w:t>
            </w:r>
          </w:p>
          <w:p w:rsidR="00A4261F" w:rsidRPr="00347FBC" w:rsidRDefault="004D2637" w:rsidP="00A4261F">
            <w:pPr>
              <w:pStyle w:val="afb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347FBC">
              <w:rPr>
                <w:rFonts w:ascii="Times New Roman" w:hAnsi="Times New Roman"/>
              </w:rPr>
              <w:t>подобрать цвет штор к мебели комнаты;</w:t>
            </w:r>
          </w:p>
          <w:p w:rsidR="004D2637" w:rsidRPr="00347FBC" w:rsidRDefault="004D2637" w:rsidP="00A4261F">
            <w:pPr>
              <w:pStyle w:val="afb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347FBC">
              <w:rPr>
                <w:rFonts w:ascii="Times New Roman" w:hAnsi="Times New Roman"/>
              </w:rPr>
              <w:t>расставить различные декорирующие мелочи.</w:t>
            </w:r>
          </w:p>
          <w:p w:rsidR="004D2637" w:rsidRPr="00AA4813" w:rsidRDefault="00F4202D" w:rsidP="004D2637">
            <w:r>
              <w:rPr>
                <w:rFonts w:ascii="Times New Roman" w:hAnsi="Times New Roman"/>
              </w:rPr>
              <w:t xml:space="preserve">     </w:t>
            </w:r>
            <w:r w:rsidR="004D2637" w:rsidRPr="00347FBC">
              <w:rPr>
                <w:rFonts w:ascii="Times New Roman" w:hAnsi="Times New Roman"/>
              </w:rPr>
              <w:t>Интерьер можно придумать самому, для этого нужно немного пофантазировать. Декорирующие вещи смогут создать гармонию и спокойствие в доме.</w:t>
            </w:r>
          </w:p>
        </w:tc>
      </w:tr>
      <w:tr w:rsidR="00AB2372" w:rsidTr="000520FD">
        <w:tc>
          <w:tcPr>
            <w:tcW w:w="10790" w:type="dxa"/>
            <w:gridSpan w:val="2"/>
          </w:tcPr>
          <w:p w:rsidR="00AB2372" w:rsidRPr="00347FBC" w:rsidRDefault="00AB2372" w:rsidP="00AB23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44599">
              <w:rPr>
                <w:rFonts w:ascii="Times New Roman" w:hAnsi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Рерайтинг</w:t>
            </w:r>
          </w:p>
        </w:tc>
      </w:tr>
      <w:tr w:rsidR="00AB2372" w:rsidTr="00344599">
        <w:trPr>
          <w:trHeight w:val="3872"/>
        </w:trPr>
        <w:tc>
          <w:tcPr>
            <w:tcW w:w="4356" w:type="dxa"/>
          </w:tcPr>
          <w:p w:rsidR="00232262" w:rsidRPr="00347FBC" w:rsidRDefault="002F4AD0" w:rsidP="00232262">
            <w:pPr>
              <w:pStyle w:val="2"/>
              <w:shd w:val="clear" w:color="auto" w:fill="FFFFFF"/>
              <w:spacing w:after="30"/>
              <w:outlineLvl w:val="1"/>
              <w:rPr>
                <w:rFonts w:ascii="Times New Roman" w:eastAsia="Times New Roman" w:hAnsi="Times New Roman"/>
                <w:i/>
                <w:color w:val="auto"/>
                <w:kern w:val="0"/>
                <w:sz w:val="20"/>
                <w:szCs w:val="20"/>
                <w14:ligatures w14:val="none"/>
              </w:rPr>
            </w:pPr>
            <w:r w:rsidRPr="00347FBC">
              <w:rPr>
                <w:rFonts w:ascii="Times New Roman" w:hAnsi="Times New Roman"/>
                <w:color w:val="auto"/>
                <w:sz w:val="20"/>
                <w:szCs w:val="20"/>
              </w:rPr>
              <w:t>1</w:t>
            </w:r>
            <w:r w:rsidRPr="00347FBC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.</w:t>
            </w:r>
            <w:r w:rsidR="00232262" w:rsidRPr="00347FBC">
              <w:rPr>
                <w:rFonts w:ascii="Times New Roman" w:eastAsia="Times New Roman" w:hAnsi="Times New Roman"/>
                <w:i/>
                <w:color w:val="auto"/>
                <w:kern w:val="0"/>
                <w:sz w:val="20"/>
                <w:szCs w:val="20"/>
                <w14:ligatures w14:val="none"/>
              </w:rPr>
              <w:t xml:space="preserve"> Канализация в частном доме</w:t>
            </w:r>
          </w:p>
          <w:p w:rsidR="00232262" w:rsidRPr="00347FBC" w:rsidRDefault="00232262" w:rsidP="00232262">
            <w:pPr>
              <w:pStyle w:val="affb"/>
              <w:shd w:val="clear" w:color="auto" w:fill="FFFFFF"/>
              <w:spacing w:before="0" w:beforeAutospacing="0" w:after="96" w:afterAutospacing="0" w:line="255" w:lineRule="atLeast"/>
              <w:jc w:val="both"/>
              <w:rPr>
                <w:color w:val="2C2C2C"/>
                <w:sz w:val="20"/>
                <w:szCs w:val="20"/>
              </w:rPr>
            </w:pPr>
            <w:r w:rsidRPr="00347FBC">
              <w:rPr>
                <w:color w:val="2C2C2C"/>
                <w:sz w:val="20"/>
                <w:szCs w:val="20"/>
              </w:rPr>
              <w:t>Проведение канализации в частном доме – одна из самых важных задач. И прежде, чем начать саму процедуру, необходимо правильно выбрать трубы, смонтировать систему и проложить внутреннюю канализацию. Это можно поручить профессионалам, контакты которых можно найти</w:t>
            </w:r>
            <w:r w:rsidRPr="00347FBC">
              <w:rPr>
                <w:rStyle w:val="apple-converted-space"/>
                <w:color w:val="2C2C2C"/>
                <w:sz w:val="20"/>
                <w:szCs w:val="20"/>
              </w:rPr>
              <w:t> </w:t>
            </w:r>
            <w:hyperlink r:id="rId23" w:history="1">
              <w:r w:rsidRPr="00347FBC">
                <w:rPr>
                  <w:rStyle w:val="affc"/>
                  <w:color w:val="000000"/>
                  <w:sz w:val="20"/>
                  <w:szCs w:val="20"/>
                </w:rPr>
                <w:t>здесь</w:t>
              </w:r>
            </w:hyperlink>
            <w:r w:rsidRPr="00347FBC">
              <w:rPr>
                <w:color w:val="2C2C2C"/>
                <w:sz w:val="20"/>
                <w:szCs w:val="20"/>
              </w:rPr>
              <w:t>, а можно сделать самостоятельно.</w:t>
            </w:r>
          </w:p>
          <w:p w:rsidR="00232262" w:rsidRPr="00347FBC" w:rsidRDefault="00232262" w:rsidP="00232262">
            <w:pPr>
              <w:pStyle w:val="affb"/>
              <w:shd w:val="clear" w:color="auto" w:fill="FFFFFF"/>
              <w:spacing w:before="0" w:beforeAutospacing="0" w:after="96" w:afterAutospacing="0" w:line="255" w:lineRule="atLeast"/>
              <w:jc w:val="both"/>
              <w:rPr>
                <w:color w:val="2C2C2C"/>
                <w:sz w:val="20"/>
                <w:szCs w:val="20"/>
              </w:rPr>
            </w:pPr>
            <w:r w:rsidRPr="00347FBC">
              <w:rPr>
                <w:color w:val="2C2C2C"/>
                <w:sz w:val="20"/>
                <w:szCs w:val="20"/>
              </w:rPr>
              <w:t>Покупка трубы из качественного материала – это уже полдела, однако всю систему необходимо правильно смонтировать. Самыми уязвимыми местами являются стыки труб, и от их качества зависит, будут ли в дальнейшем проблемы или нет.</w:t>
            </w:r>
          </w:p>
          <w:p w:rsidR="00AB2372" w:rsidRPr="00347FBC" w:rsidRDefault="00AB2372" w:rsidP="00347FBC">
            <w:pPr>
              <w:pStyle w:val="affb"/>
              <w:shd w:val="clear" w:color="auto" w:fill="FFFFFF"/>
              <w:spacing w:before="0" w:beforeAutospacing="0" w:after="96" w:afterAutospacing="0" w:line="255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6434" w:type="dxa"/>
          </w:tcPr>
          <w:p w:rsidR="00347FBC" w:rsidRPr="00347FBC" w:rsidRDefault="002F4AD0" w:rsidP="00347FBC">
            <w:pPr>
              <w:rPr>
                <w:rFonts w:ascii="Times New Roman" w:hAnsi="Times New Roman"/>
                <w:sz w:val="24"/>
                <w:szCs w:val="24"/>
              </w:rPr>
            </w:pPr>
            <w:r w:rsidRPr="00347FBC">
              <w:rPr>
                <w:rFonts w:ascii="Times New Roman" w:hAnsi="Times New Roman"/>
                <w:sz w:val="24"/>
                <w:szCs w:val="24"/>
              </w:rPr>
              <w:t>2.</w:t>
            </w:r>
            <w:r w:rsidR="00347FBC" w:rsidRPr="00347FBC">
              <w:rPr>
                <w:rFonts w:ascii="Times New Roman" w:hAnsi="Times New Roman"/>
                <w:color w:val="2C2C2C"/>
                <w:sz w:val="24"/>
                <w:szCs w:val="24"/>
              </w:rPr>
              <w:t xml:space="preserve"> </w:t>
            </w:r>
            <w:r w:rsidR="00347FBC" w:rsidRPr="00347FBC">
              <w:rPr>
                <w:rFonts w:ascii="Times New Roman" w:hAnsi="Times New Roman"/>
                <w:i/>
                <w:color w:val="2C2C2C"/>
                <w:sz w:val="24"/>
                <w:szCs w:val="24"/>
              </w:rPr>
              <w:t>Создание канализации в доме.</w:t>
            </w:r>
          </w:p>
          <w:p w:rsidR="00F4202D" w:rsidRDefault="00F4202D" w:rsidP="00347FBC">
            <w:pPr>
              <w:pStyle w:val="ad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  </w:t>
            </w:r>
            <w:r w:rsidR="00347FBC" w:rsidRPr="00347FBC">
              <w:rPr>
                <w:rFonts w:ascii="Times New Roman" w:hAnsi="Times New Roman"/>
                <w:szCs w:val="20"/>
              </w:rPr>
              <w:t xml:space="preserve">Для создания удобства и комфорт в частном доме нужно подобрать правильные трубы, правильно и качественно их смонтировать. Чтобы провести внутри дома канализацию можно нанять специалиста в этой области, а можно сделать собственными руками. Только для этого понадобится время и силы. </w:t>
            </w:r>
          </w:p>
          <w:p w:rsidR="00AB2372" w:rsidRPr="00347FBC" w:rsidRDefault="00F4202D" w:rsidP="00347FBC">
            <w:pPr>
              <w:pStyle w:val="ad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   </w:t>
            </w:r>
            <w:permStart w:id="898052677" w:edGrp="everyone"/>
            <w:permEnd w:id="898052677"/>
            <w:r w:rsidR="00347FBC" w:rsidRPr="00347FBC">
              <w:rPr>
                <w:rFonts w:ascii="Times New Roman" w:hAnsi="Times New Roman"/>
                <w:szCs w:val="20"/>
              </w:rPr>
              <w:t>Для правильного проведения канализации, необходимо заранее произвести планирование рабочей схемы. Каждый дом соответственно буде иметь свой собственный проект. Схема канализации для частного дома должна включать в себя следующие системы, такие как наличие стоков на наружном участке, наличие внутренней разводки</w:t>
            </w:r>
          </w:p>
        </w:tc>
      </w:tr>
    </w:tbl>
    <w:p w:rsidR="009069E5" w:rsidRPr="002F4AD0" w:rsidRDefault="009069E5" w:rsidP="002F4AD0">
      <w:pPr>
        <w:pStyle w:val="affb"/>
        <w:shd w:val="clear" w:color="auto" w:fill="FFFFFF"/>
        <w:spacing w:line="312" w:lineRule="atLeast"/>
        <w:rPr>
          <w:rFonts w:ascii="Arial" w:hAnsi="Arial" w:cs="Arial"/>
          <w:color w:val="000000"/>
          <w:sz w:val="23"/>
          <w:szCs w:val="23"/>
        </w:rPr>
      </w:pPr>
    </w:p>
    <w:sectPr w:rsidR="009069E5" w:rsidRPr="002F4AD0" w:rsidSect="00B04EF8"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728" w:rsidRDefault="005D3728">
      <w:pPr>
        <w:spacing w:after="0" w:line="240" w:lineRule="auto"/>
      </w:pPr>
      <w:r>
        <w:separator/>
      </w:r>
    </w:p>
  </w:endnote>
  <w:endnote w:type="continuationSeparator" w:id="0">
    <w:p w:rsidR="005D3728" w:rsidRDefault="005D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HGMinchoB"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728" w:rsidRDefault="005D3728">
      <w:pPr>
        <w:spacing w:after="0" w:line="240" w:lineRule="auto"/>
      </w:pPr>
      <w:r>
        <w:separator/>
      </w:r>
    </w:p>
  </w:footnote>
  <w:footnote w:type="continuationSeparator" w:id="0">
    <w:p w:rsidR="005D3728" w:rsidRDefault="005D3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94C9B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C8851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F056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845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B014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981D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60D8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A8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4EC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C88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B7CF1"/>
    <w:multiLevelType w:val="multilevel"/>
    <w:tmpl w:val="7AC6A14E"/>
    <w:styleLink w:val="a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hAnsiTheme="minorHAnsi" w:hint="default"/>
        <w:i w:val="0"/>
        <w:color w:val="A04DA3" w:themeColor="accent3"/>
        <w:sz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1" w15:restartNumberingAfterBreak="0">
    <w:nsid w:val="3D9C46A3"/>
    <w:multiLevelType w:val="multilevel"/>
    <w:tmpl w:val="33B056D0"/>
    <w:styleLink w:val="a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12" w15:restartNumberingAfterBreak="0">
    <w:nsid w:val="43682FE2"/>
    <w:multiLevelType w:val="hybridMultilevel"/>
    <w:tmpl w:val="37D0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30A8B"/>
    <w:multiLevelType w:val="hybridMultilevel"/>
    <w:tmpl w:val="56686570"/>
    <w:lvl w:ilvl="0" w:tplc="1506F874">
      <w:start w:val="1"/>
      <w:numFmt w:val="bullet"/>
      <w:pStyle w:val="a1"/>
      <w:lvlText w:val=""/>
      <w:lvlJc w:val="left"/>
      <w:pPr>
        <w:ind w:left="360" w:hanging="360"/>
      </w:pPr>
      <w:rPr>
        <w:rFonts w:ascii="Symbol" w:hAnsi="Symbol" w:cs="Symbol" w:hint="default"/>
        <w:color w:val="438086" w:themeColor="accent2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  <w:num w:numId="17">
    <w:abstractNumId w:val="13"/>
  </w:num>
  <w:num w:numId="18">
    <w:abstractNumId w:val="11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ocumentProtection w:edit="readOnly" w:enforcement="1" w:cryptProviderType="rsaAES" w:cryptAlgorithmClass="hash" w:cryptAlgorithmType="typeAny" w:cryptAlgorithmSid="14" w:cryptSpinCount="100000" w:hash="qRteNEdvr+zHQI/b032Wp1lnMxMN0v1Jk23jDVy6IbcjhjIZnz6iii3bePZ2FR+BsnoAXJthOxx6EBgX0TikuA==" w:salt="Uxyt15dMzCWUQPu0H7Z9zw=="/>
  <w:styleLockQFSet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49" strokecolor="none [2405]">
      <v:stroke color="none [2405]" weight="1pt"/>
      <o:colormru v:ext="edit" colors="#334c4f,#79b5b0,#b77851,#d1e1e3,#066,#7ea8ac,#4e767a,#293d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7D"/>
    <w:rsid w:val="001B0813"/>
    <w:rsid w:val="001C4C94"/>
    <w:rsid w:val="00232262"/>
    <w:rsid w:val="002F4AD0"/>
    <w:rsid w:val="00312889"/>
    <w:rsid w:val="00344599"/>
    <w:rsid w:val="00347FBC"/>
    <w:rsid w:val="004A077D"/>
    <w:rsid w:val="004D2637"/>
    <w:rsid w:val="00563015"/>
    <w:rsid w:val="0057350D"/>
    <w:rsid w:val="00597994"/>
    <w:rsid w:val="005B69EE"/>
    <w:rsid w:val="005D3728"/>
    <w:rsid w:val="006D42C0"/>
    <w:rsid w:val="006F7FB8"/>
    <w:rsid w:val="00794CE5"/>
    <w:rsid w:val="00797C68"/>
    <w:rsid w:val="00815B31"/>
    <w:rsid w:val="00826778"/>
    <w:rsid w:val="009069E5"/>
    <w:rsid w:val="009115B9"/>
    <w:rsid w:val="00937E34"/>
    <w:rsid w:val="00994679"/>
    <w:rsid w:val="009C1B46"/>
    <w:rsid w:val="009D0D77"/>
    <w:rsid w:val="00A4261F"/>
    <w:rsid w:val="00A72F52"/>
    <w:rsid w:val="00A82521"/>
    <w:rsid w:val="00AA4813"/>
    <w:rsid w:val="00AB2372"/>
    <w:rsid w:val="00AD038C"/>
    <w:rsid w:val="00B04EF8"/>
    <w:rsid w:val="00B05F6F"/>
    <w:rsid w:val="00B22908"/>
    <w:rsid w:val="00B35A64"/>
    <w:rsid w:val="00B36CDF"/>
    <w:rsid w:val="00C50B5D"/>
    <w:rsid w:val="00DD2070"/>
    <w:rsid w:val="00E81B7D"/>
    <w:rsid w:val="00F079F2"/>
    <w:rsid w:val="00F4202D"/>
    <w:rsid w:val="00FA629C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2405]">
      <v:stroke color="none [2405]" weight="1pt"/>
      <o:colormru v:ext="edit" colors="#334c4f,#79b5b0,#b77851,#d1e1e3,#066,#7ea8ac,#4e767a,#293d3f"/>
    </o:shapedefaults>
    <o:shapelayout v:ext="edit">
      <o:idmap v:ext="edit" data="1"/>
    </o:shapelayout>
  </w:shapeDefaults>
  <w:decimalSymbol w:val=","/>
  <w:listSeparator w:val=";"/>
  <w14:docId w14:val="404DAA14"/>
  <w15:docId w15:val="{A8E744EF-B15B-494A-8D6C-3329202B7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2"/>
        <w:lang w:val="ru-RU" w:eastAsia="ru-RU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3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3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paragraph" w:styleId="1">
    <w:name w:val="heading 1"/>
    <w:basedOn w:val="a2"/>
    <w:next w:val="a2"/>
    <w:link w:val="10"/>
    <w:uiPriority w:val="9"/>
    <w:semiHidden/>
    <w:unhideWhenUsed/>
    <w:pPr>
      <w:pBdr>
        <w:bottom w:val="single" w:sz="4" w:space="2" w:color="438086" w:themeColor="accent2"/>
      </w:pBdr>
      <w:spacing w:before="360" w:after="80"/>
      <w:outlineLvl w:val="0"/>
    </w:pPr>
    <w:rPr>
      <w:rFonts w:asciiTheme="majorHAnsi" w:hAnsiTheme="majorHAnsi"/>
      <w:color w:val="438086" w:themeColor="accent2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/>
    <w:unhideWhenUsed/>
    <w:pPr>
      <w:spacing w:after="0"/>
      <w:outlineLvl w:val="1"/>
    </w:pPr>
    <w:rPr>
      <w:rFonts w:asciiTheme="majorHAnsi" w:hAnsiTheme="majorHAnsi"/>
      <w:color w:val="438086" w:themeColor="accent2"/>
      <w:sz w:val="28"/>
      <w:szCs w:val="28"/>
    </w:rPr>
  </w:style>
  <w:style w:type="paragraph" w:styleId="3">
    <w:name w:val="heading 3"/>
    <w:basedOn w:val="a2"/>
    <w:next w:val="a2"/>
    <w:link w:val="30"/>
    <w:uiPriority w:val="9"/>
    <w:semiHidden/>
    <w:unhideWhenUsed/>
    <w:pPr>
      <w:spacing w:after="0"/>
      <w:outlineLvl w:val="2"/>
    </w:pPr>
    <w:rPr>
      <w:rFonts w:asciiTheme="majorHAnsi" w:hAnsiTheme="majorHAnsi"/>
      <w:color w:val="438086" w:themeColor="accent2"/>
      <w:sz w:val="24"/>
      <w:szCs w:val="24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pPr>
      <w:spacing w:after="0"/>
      <w:outlineLvl w:val="3"/>
    </w:pPr>
    <w:rPr>
      <w:rFonts w:asciiTheme="majorHAnsi" w:hAnsiTheme="majorHAnsi"/>
      <w:i/>
      <w:color w:val="438086" w:themeColor="accent2"/>
      <w:sz w:val="22"/>
      <w:szCs w:val="22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pPr>
      <w:spacing w:after="0"/>
      <w:outlineLvl w:val="4"/>
    </w:pPr>
    <w:rPr>
      <w:rFonts w:asciiTheme="majorHAnsi" w:hAnsiTheme="majorHAnsi"/>
      <w:b/>
      <w:color w:val="325F64" w:themeColor="accent2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pPr>
      <w:spacing w:after="0"/>
      <w:outlineLvl w:val="5"/>
    </w:pPr>
    <w:rPr>
      <w:rFonts w:asciiTheme="majorHAnsi" w:hAnsiTheme="majorHAnsi"/>
      <w:b/>
      <w:i/>
      <w:color w:val="325F64" w:themeColor="accent2" w:themeShade="B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pPr>
      <w:spacing w:after="0"/>
      <w:outlineLvl w:val="6"/>
    </w:pPr>
    <w:rPr>
      <w:rFonts w:asciiTheme="majorHAnsi" w:hAnsiTheme="majorHAnsi"/>
      <w:b/>
      <w:color w:val="53548A" w:themeColor="accent1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pPr>
      <w:spacing w:after="0"/>
      <w:outlineLvl w:val="7"/>
    </w:pPr>
    <w:rPr>
      <w:rFonts w:asciiTheme="majorHAnsi" w:hAnsiTheme="majorHAnsi"/>
      <w:b/>
      <w:i/>
      <w:color w:val="53548A" w:themeColor="accent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spacing w:after="0"/>
      <w:outlineLvl w:val="8"/>
    </w:pPr>
    <w:rPr>
      <w:rFonts w:asciiTheme="majorHAnsi" w:hAnsiTheme="majorHAnsi"/>
      <w:b/>
      <w:color w:val="313240" w:themeColor="text2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2"/>
    <w:link w:val="a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Pr>
      <w:rFonts w:ascii="Tahoma" w:hAnsi="Tahoma" w:cs="Tahoma"/>
      <w:sz w:val="16"/>
      <w:szCs w:val="16"/>
    </w:rPr>
  </w:style>
  <w:style w:type="paragraph" w:styleId="a9">
    <w:name w:val="Title"/>
    <w:basedOn w:val="a2"/>
    <w:link w:val="aa"/>
    <w:uiPriority w:val="10"/>
    <w:pPr>
      <w:spacing w:before="400"/>
    </w:pPr>
    <w:rPr>
      <w:rFonts w:asciiTheme="majorHAnsi" w:hAnsiTheme="majorHAnsi"/>
      <w:color w:val="53548A" w:themeColor="accent1"/>
      <w:sz w:val="56"/>
      <w:szCs w:val="56"/>
    </w:rPr>
  </w:style>
  <w:style w:type="character" w:customStyle="1" w:styleId="aa">
    <w:name w:val="Заголовок Знак"/>
    <w:basedOn w:val="a3"/>
    <w:link w:val="a9"/>
    <w:uiPriority w:val="10"/>
    <w:rPr>
      <w:rFonts w:asciiTheme="majorHAnsi" w:hAnsiTheme="majorHAnsi"/>
      <w:color w:val="53548A" w:themeColor="accent1"/>
      <w:sz w:val="56"/>
      <w:szCs w:val="56"/>
    </w:rPr>
  </w:style>
  <w:style w:type="paragraph" w:styleId="ab">
    <w:name w:val="Subtitle"/>
    <w:basedOn w:val="a2"/>
    <w:link w:val="ac"/>
    <w:uiPriority w:val="11"/>
    <w:rPr>
      <w:i/>
      <w:color w:val="424456" w:themeColor="text2"/>
      <w:sz w:val="24"/>
      <w:szCs w:val="24"/>
    </w:rPr>
  </w:style>
  <w:style w:type="character" w:customStyle="1" w:styleId="ac">
    <w:name w:val="Подзаголовок Знак"/>
    <w:basedOn w:val="a3"/>
    <w:link w:val="ab"/>
    <w:uiPriority w:val="11"/>
    <w:rPr>
      <w:i/>
      <w:color w:val="424456" w:themeColor="text2"/>
      <w:sz w:val="24"/>
      <w:szCs w:val="24"/>
    </w:rPr>
  </w:style>
  <w:style w:type="paragraph" w:styleId="ad">
    <w:name w:val="No Spacing"/>
    <w:basedOn w:val="a2"/>
    <w:uiPriority w:val="1"/>
    <w:qFormat/>
    <w:pPr>
      <w:spacing w:after="0" w:line="240" w:lineRule="auto"/>
    </w:pPr>
    <w:rPr>
      <w:szCs w:val="32"/>
    </w:rPr>
  </w:style>
  <w:style w:type="paragraph" w:styleId="ae">
    <w:name w:val="Normal Indent"/>
    <w:basedOn w:val="a2"/>
    <w:uiPriority w:val="99"/>
    <w:unhideWhenUsed/>
    <w:pPr>
      <w:ind w:left="720"/>
      <w:contextualSpacing/>
    </w:pPr>
  </w:style>
  <w:style w:type="paragraph" w:styleId="af">
    <w:name w:val="header"/>
    <w:basedOn w:val="a2"/>
    <w:link w:val="af0"/>
    <w:uiPriority w:val="99"/>
    <w:unhideWhenUsed/>
    <w:pPr>
      <w:tabs>
        <w:tab w:val="center" w:pos="4320"/>
        <w:tab w:val="right" w:pos="8640"/>
      </w:tabs>
    </w:pPr>
  </w:style>
  <w:style w:type="character" w:customStyle="1" w:styleId="af0">
    <w:name w:val="Верхний колонтитул Знак"/>
    <w:basedOn w:val="a3"/>
    <w:link w:val="af"/>
    <w:uiPriority w:val="99"/>
    <w:rPr>
      <w:sz w:val="20"/>
      <w:szCs w:val="20"/>
    </w:rPr>
  </w:style>
  <w:style w:type="paragraph" w:styleId="af1">
    <w:name w:val="footer"/>
    <w:basedOn w:val="a2"/>
    <w:link w:val="af2"/>
    <w:uiPriority w:val="99"/>
    <w:unhideWhenUsed/>
    <w:pPr>
      <w:tabs>
        <w:tab w:val="center" w:pos="4320"/>
        <w:tab w:val="right" w:pos="8640"/>
      </w:tabs>
    </w:pPr>
  </w:style>
  <w:style w:type="character" w:customStyle="1" w:styleId="af2">
    <w:name w:val="Нижний колонтитул Знак"/>
    <w:basedOn w:val="a3"/>
    <w:link w:val="af1"/>
    <w:uiPriority w:val="99"/>
    <w:rPr>
      <w:sz w:val="20"/>
      <w:szCs w:val="20"/>
    </w:rPr>
  </w:style>
  <w:style w:type="paragraph" w:customStyle="1" w:styleId="af3">
    <w:name w:val="Раздел"/>
    <w:basedOn w:val="a2"/>
    <w:uiPriority w:val="2"/>
    <w:qFormat/>
    <w:pPr>
      <w:framePr w:hSpace="187" w:wrap="around" w:hAnchor="margin" w:xAlign="center" w:y="721"/>
      <w:spacing w:after="0" w:line="240" w:lineRule="auto"/>
    </w:pPr>
    <w:rPr>
      <w:rFonts w:asciiTheme="majorHAnsi" w:hAnsiTheme="majorHAnsi"/>
      <w:b/>
      <w:color w:val="438086" w:themeColor="accent2"/>
      <w:sz w:val="22"/>
      <w:szCs w:val="22"/>
    </w:rPr>
  </w:style>
  <w:style w:type="paragraph" w:customStyle="1" w:styleId="af4">
    <w:name w:val="Подраздел"/>
    <w:basedOn w:val="a2"/>
    <w:uiPriority w:val="2"/>
    <w:qFormat/>
    <w:pPr>
      <w:framePr w:hSpace="187" w:wrap="around" w:hAnchor="margin" w:xAlign="center" w:y="721"/>
      <w:spacing w:after="0" w:line="240" w:lineRule="auto"/>
    </w:pPr>
    <w:rPr>
      <w:b/>
      <w:color w:val="424456" w:themeColor="text2"/>
    </w:rPr>
  </w:style>
  <w:style w:type="character" w:styleId="af5">
    <w:name w:val="Book Title"/>
    <w:basedOn w:val="a3"/>
    <w:uiPriority w:val="33"/>
    <w:qFormat/>
    <w:rPr>
      <w:rFonts w:ascii="Cambria" w:hAnsi="Cambria" w:cs="Times New Roman"/>
      <w:i/>
      <w:color w:val="000000"/>
      <w:sz w:val="20"/>
      <w:szCs w:val="20"/>
    </w:rPr>
  </w:style>
  <w:style w:type="character" w:styleId="af6">
    <w:name w:val="Emphasis"/>
    <w:uiPriority w:val="20"/>
    <w:qFormat/>
    <w:rPr>
      <w:rFonts w:asciiTheme="minorHAnsi" w:hAnsiTheme="minorHAnsi"/>
      <w:b/>
      <w:color w:val="438086" w:themeColor="accent2"/>
      <w:spacing w:val="10"/>
    </w:rPr>
  </w:style>
  <w:style w:type="character" w:customStyle="1" w:styleId="10">
    <w:name w:val="Заголовок 1 Знак"/>
    <w:basedOn w:val="a3"/>
    <w:link w:val="1"/>
    <w:uiPriority w:val="9"/>
    <w:semiHidden/>
    <w:rPr>
      <w:rFonts w:asciiTheme="majorHAnsi" w:hAnsiTheme="majorHAnsi"/>
      <w:color w:val="438086" w:themeColor="accent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Theme="majorHAnsi" w:hAnsiTheme="majorHAnsi"/>
      <w:color w:val="438086" w:themeColor="accent2"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hAnsiTheme="majorHAnsi"/>
      <w:color w:val="438086" w:themeColor="accent2"/>
      <w:sz w:val="24"/>
      <w:szCs w:val="24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ajorHAnsi" w:hAnsiTheme="majorHAnsi"/>
      <w:i/>
      <w:color w:val="438086" w:themeColor="accent2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ajorHAnsi" w:hAnsiTheme="majorHAnsi"/>
      <w:b/>
      <w:color w:val="325F64" w:themeColor="accent2" w:themeShade="BF"/>
      <w:sz w:val="20"/>
      <w:szCs w:val="20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ajorHAnsi" w:hAnsiTheme="majorHAnsi"/>
      <w:b/>
      <w:i/>
      <w:color w:val="325F64" w:themeColor="accent2" w:themeShade="BF"/>
      <w:sz w:val="20"/>
      <w:szCs w:val="20"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ajorHAnsi" w:hAnsiTheme="majorHAnsi"/>
      <w:b/>
      <w:color w:val="53548A" w:themeColor="accent1"/>
      <w:sz w:val="20"/>
      <w:szCs w:val="20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ajorHAnsi" w:hAnsiTheme="majorHAnsi"/>
      <w:b/>
      <w:i/>
      <w:color w:val="53548A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Pr>
      <w:rFonts w:asciiTheme="majorHAnsi" w:hAnsiTheme="majorHAnsi"/>
      <w:b/>
      <w:color w:val="313240" w:themeColor="text2" w:themeShade="BF"/>
      <w:sz w:val="20"/>
      <w:szCs w:val="20"/>
    </w:rPr>
  </w:style>
  <w:style w:type="character" w:styleId="af7">
    <w:name w:val="Intense Emphasis"/>
    <w:basedOn w:val="a3"/>
    <w:uiPriority w:val="21"/>
    <w:qFormat/>
    <w:rPr>
      <w:rFonts w:asciiTheme="minorHAnsi" w:hAnsiTheme="minorHAnsi" w:cstheme="minorHAnsi"/>
      <w:b/>
      <w:i/>
      <w:caps/>
      <w:color w:val="438086" w:themeColor="accent2"/>
      <w:spacing w:val="5"/>
    </w:rPr>
  </w:style>
  <w:style w:type="paragraph" w:styleId="af8">
    <w:name w:val="Intense Quote"/>
    <w:basedOn w:val="a2"/>
    <w:link w:val="af9"/>
    <w:uiPriority w:val="30"/>
    <w:qFormat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color w:val="438086" w:themeColor="accent2"/>
      <w:sz w:val="22"/>
      <w:szCs w:val="22"/>
    </w:rPr>
  </w:style>
  <w:style w:type="character" w:customStyle="1" w:styleId="af9">
    <w:name w:val="Выделенная цитата Знак"/>
    <w:basedOn w:val="a3"/>
    <w:link w:val="af8"/>
    <w:uiPriority w:val="30"/>
    <w:rPr>
      <w:i/>
      <w:color w:val="438086" w:themeColor="accent2"/>
    </w:rPr>
  </w:style>
  <w:style w:type="character" w:styleId="afa">
    <w:name w:val="Intense Reference"/>
    <w:basedOn w:val="a3"/>
    <w:uiPriority w:val="32"/>
    <w:qFormat/>
    <w:rPr>
      <w:rFonts w:asciiTheme="minorHAnsi" w:hAnsiTheme="minorHAnsi" w:cs="Times New Roman"/>
      <w:b/>
      <w:i/>
      <w:caps/>
      <w:color w:val="53548A" w:themeColor="accent1"/>
      <w:spacing w:val="5"/>
    </w:rPr>
  </w:style>
  <w:style w:type="paragraph" w:styleId="afb">
    <w:name w:val="List Paragraph"/>
    <w:basedOn w:val="a2"/>
    <w:uiPriority w:val="34"/>
    <w:unhideWhenUsed/>
    <w:qFormat/>
    <w:pPr>
      <w:ind w:left="720"/>
      <w:contextualSpacing/>
    </w:pPr>
  </w:style>
  <w:style w:type="character" w:styleId="afc">
    <w:name w:val="Strong"/>
    <w:basedOn w:val="a3"/>
    <w:uiPriority w:val="22"/>
    <w:qFormat/>
    <w:rPr>
      <w:b/>
      <w:bCs/>
    </w:rPr>
  </w:style>
  <w:style w:type="character" w:styleId="afd">
    <w:name w:val="Subtle Emphasis"/>
    <w:basedOn w:val="a3"/>
    <w:uiPriority w:val="19"/>
    <w:qFormat/>
    <w:rPr>
      <w:rFonts w:asciiTheme="minorHAnsi" w:hAnsiTheme="minorHAnsi"/>
      <w:i/>
      <w:color w:val="438086" w:themeColor="accent2"/>
    </w:rPr>
  </w:style>
  <w:style w:type="character" w:styleId="afe">
    <w:name w:val="Subtle Reference"/>
    <w:basedOn w:val="a3"/>
    <w:uiPriority w:val="31"/>
    <w:qFormat/>
    <w:rPr>
      <w:rFonts w:cs="Times New Roman"/>
      <w:i/>
      <w:color w:val="53548A" w:themeColor="accent1"/>
    </w:rPr>
  </w:style>
  <w:style w:type="numbering" w:customStyle="1" w:styleId="a0">
    <w:name w:val="Городской маркированный список"/>
    <w:uiPriority w:val="99"/>
    <w:pPr>
      <w:numPr>
        <w:numId w:val="2"/>
      </w:numPr>
    </w:pPr>
  </w:style>
  <w:style w:type="numbering" w:customStyle="1" w:styleId="a">
    <w:name w:val="Городской нумерованный список"/>
    <w:uiPriority w:val="99"/>
    <w:pPr>
      <w:numPr>
        <w:numId w:val="3"/>
      </w:numPr>
    </w:pPr>
  </w:style>
  <w:style w:type="character" w:styleId="aff">
    <w:name w:val="Placeholder Text"/>
    <w:basedOn w:val="a3"/>
    <w:uiPriority w:val="99"/>
    <w:unhideWhenUsed/>
    <w:rPr>
      <w:color w:val="808080"/>
    </w:rPr>
  </w:style>
  <w:style w:type="paragraph" w:styleId="a1">
    <w:name w:val="List Bullet"/>
    <w:basedOn w:val="ae"/>
    <w:uiPriority w:val="3"/>
    <w:qFormat/>
    <w:pPr>
      <w:numPr>
        <w:numId w:val="17"/>
      </w:numPr>
      <w:spacing w:after="0" w:line="240" w:lineRule="auto"/>
    </w:pPr>
    <w:rPr>
      <w:color w:val="213F43" w:themeColor="accent2" w:themeShade="80"/>
    </w:rPr>
  </w:style>
  <w:style w:type="paragraph" w:customStyle="1" w:styleId="aff0">
    <w:name w:val="Категория"/>
    <w:basedOn w:val="a2"/>
    <w:qFormat/>
    <w:pPr>
      <w:framePr w:hSpace="187" w:wrap="around" w:hAnchor="margin" w:xAlign="center" w:y="721"/>
      <w:spacing w:after="0" w:line="240" w:lineRule="auto"/>
    </w:pPr>
    <w:rPr>
      <w:rFonts w:cstheme="minorBidi"/>
      <w:caps/>
      <w:sz w:val="22"/>
      <w:szCs w:val="22"/>
    </w:rPr>
  </w:style>
  <w:style w:type="paragraph" w:customStyle="1" w:styleId="aff1">
    <w:name w:val="Обратный адрес"/>
    <w:basedOn w:val="a2"/>
    <w:uiPriority w:val="2"/>
    <w:unhideWhenUsed/>
    <w:qFormat/>
    <w:pPr>
      <w:spacing w:after="0" w:line="300" w:lineRule="auto"/>
      <w:ind w:left="6912"/>
    </w:pPr>
    <w:rPr>
      <w:szCs w:val="22"/>
    </w:rPr>
  </w:style>
  <w:style w:type="paragraph" w:styleId="aff2">
    <w:name w:val="Closing"/>
    <w:basedOn w:val="aff1"/>
    <w:link w:val="aff3"/>
    <w:uiPriority w:val="3"/>
    <w:unhideWhenUsed/>
    <w:qFormat/>
    <w:pPr>
      <w:spacing w:before="960" w:after="960"/>
      <w:ind w:left="4320"/>
    </w:pPr>
  </w:style>
  <w:style w:type="character" w:customStyle="1" w:styleId="aff3">
    <w:name w:val="Прощание Знак"/>
    <w:basedOn w:val="a3"/>
    <w:link w:val="aff2"/>
    <w:uiPriority w:val="3"/>
    <w:rPr>
      <w:sz w:val="20"/>
    </w:rPr>
  </w:style>
  <w:style w:type="paragraph" w:customStyle="1" w:styleId="aff4">
    <w:name w:val="Примечания"/>
    <w:basedOn w:val="a2"/>
    <w:qFormat/>
    <w:pPr>
      <w:framePr w:hSpace="187" w:wrap="around" w:hAnchor="margin" w:xAlign="center" w:y="721"/>
      <w:spacing w:before="320" w:after="0" w:line="240" w:lineRule="auto"/>
    </w:pPr>
    <w:rPr>
      <w:rFonts w:cstheme="minorBidi"/>
      <w:b/>
      <w:sz w:val="22"/>
      <w:szCs w:val="22"/>
    </w:rPr>
  </w:style>
  <w:style w:type="paragraph" w:customStyle="1" w:styleId="DefaultPlaceholderAuthor">
    <w:name w:val="DefaultPlaceholder_Author"/>
    <w:uiPriority w:val="49"/>
  </w:style>
  <w:style w:type="paragraph" w:customStyle="1" w:styleId="aff5">
    <w:name w:val="Имя"/>
    <w:basedOn w:val="a2"/>
    <w:next w:val="a2"/>
    <w:uiPriority w:val="2"/>
    <w:qFormat/>
    <w:pPr>
      <w:spacing w:after="0" w:line="240" w:lineRule="auto"/>
    </w:pPr>
    <w:rPr>
      <w:rFonts w:asciiTheme="majorHAnsi" w:hAnsiTheme="majorHAnsi"/>
      <w:b/>
      <w:color w:val="325F64" w:themeColor="accent2" w:themeShade="BF"/>
      <w:sz w:val="28"/>
      <w:szCs w:val="28"/>
    </w:rPr>
  </w:style>
  <w:style w:type="paragraph" w:customStyle="1" w:styleId="aff6">
    <w:name w:val="Адрес получателя"/>
    <w:basedOn w:val="a2"/>
    <w:uiPriority w:val="2"/>
    <w:unhideWhenUsed/>
    <w:qFormat/>
    <w:pPr>
      <w:spacing w:before="480" w:after="480" w:line="300" w:lineRule="auto"/>
      <w:contextualSpacing/>
    </w:pPr>
    <w:rPr>
      <w:szCs w:val="24"/>
    </w:rPr>
  </w:style>
  <w:style w:type="paragraph" w:styleId="aff7">
    <w:name w:val="Salutation"/>
    <w:basedOn w:val="a2"/>
    <w:next w:val="a2"/>
    <w:link w:val="aff8"/>
    <w:uiPriority w:val="3"/>
    <w:unhideWhenUsed/>
    <w:qFormat/>
    <w:pPr>
      <w:spacing w:before="480" w:after="480" w:line="240" w:lineRule="auto"/>
      <w:contextualSpacing/>
    </w:pPr>
    <w:rPr>
      <w:b/>
      <w:color w:val="438086" w:themeColor="accent2"/>
      <w:szCs w:val="22"/>
    </w:rPr>
  </w:style>
  <w:style w:type="character" w:customStyle="1" w:styleId="aff8">
    <w:name w:val="Приветствие Знак"/>
    <w:basedOn w:val="a3"/>
    <w:link w:val="aff7"/>
    <w:uiPriority w:val="3"/>
    <w:rPr>
      <w:b/>
      <w:color w:val="438086" w:themeColor="accent2"/>
      <w:sz w:val="20"/>
    </w:rPr>
  </w:style>
  <w:style w:type="paragraph" w:styleId="aff9">
    <w:name w:val="Signature"/>
    <w:basedOn w:val="a2"/>
    <w:link w:val="affa"/>
    <w:uiPriority w:val="99"/>
    <w:unhideWhenUsed/>
    <w:pPr>
      <w:spacing w:after="0" w:line="300" w:lineRule="auto"/>
      <w:ind w:left="4320"/>
    </w:pPr>
    <w:rPr>
      <w:szCs w:val="24"/>
    </w:rPr>
  </w:style>
  <w:style w:type="character" w:customStyle="1" w:styleId="affa">
    <w:name w:val="Подпись Знак"/>
    <w:basedOn w:val="a3"/>
    <w:link w:val="aff9"/>
    <w:uiPriority w:val="99"/>
    <w:rPr>
      <w:sz w:val="20"/>
      <w:szCs w:val="24"/>
    </w:rPr>
  </w:style>
  <w:style w:type="paragraph" w:customStyle="1" w:styleId="11">
    <w:name w:val="Текст примечания1"/>
    <w:basedOn w:val="a2"/>
    <w:qFormat/>
    <w:pPr>
      <w:spacing w:after="120" w:line="288" w:lineRule="auto"/>
    </w:pPr>
    <w:rPr>
      <w:szCs w:val="22"/>
    </w:rPr>
  </w:style>
  <w:style w:type="paragraph" w:styleId="affb">
    <w:name w:val="Normal (Web)"/>
    <w:basedOn w:val="a2"/>
    <w:uiPriority w:val="99"/>
    <w:unhideWhenUsed/>
    <w:rsid w:val="00A4261F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character" w:customStyle="1" w:styleId="apple-converted-space">
    <w:name w:val="apple-converted-space"/>
    <w:basedOn w:val="a3"/>
    <w:rsid w:val="00232262"/>
  </w:style>
  <w:style w:type="character" w:styleId="affc">
    <w:name w:val="Hyperlink"/>
    <w:basedOn w:val="a3"/>
    <w:uiPriority w:val="99"/>
    <w:unhideWhenUsed/>
    <w:rsid w:val="00232262"/>
    <w:rPr>
      <w:color w:val="0000FF"/>
      <w:u w:val="single"/>
    </w:rPr>
  </w:style>
  <w:style w:type="character" w:customStyle="1" w:styleId="header-user-name">
    <w:name w:val="header-user-name"/>
    <w:basedOn w:val="a3"/>
    <w:rsid w:val="0057350D"/>
  </w:style>
  <w:style w:type="character" w:styleId="affd">
    <w:name w:val="FollowedHyperlink"/>
    <w:basedOn w:val="a3"/>
    <w:uiPriority w:val="99"/>
    <w:semiHidden/>
    <w:unhideWhenUsed/>
    <w:rsid w:val="009115B9"/>
    <w:rPr>
      <w:color w:val="C2A87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edosenko.galina2017@yandex.ru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yperlink" Target="mailto:emelyanenko.galina88@mail.ru" TargetMode="External"/><Relationship Id="rId17" Type="http://schemas.openxmlformats.org/officeDocument/2006/relationships/image" Target="media/image4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salon-oboev.ru/" TargetMode="External"/><Relationship Id="rId20" Type="http://schemas.openxmlformats.org/officeDocument/2006/relationships/hyperlink" Target="http://polyvore.polyvore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://canalsystem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turbotext.ru/164648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6;&#1077;&#1079;&#1102;&#1084;&#1077;%20(&#1090;&#1077;&#1084;&#1072;%20&#1043;&#1086;&#1088;&#1086;&#1076;&#1089;&#1082;&#1072;&#1103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7C3BA5EC264A3B8A3ADF1F2D6061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8CEEA1-567B-4BAF-BB20-E278FC180893}"/>
      </w:docPartPr>
      <w:docPartBody>
        <w:p w:rsidR="00A847E8" w:rsidRDefault="0065535A">
          <w:pPr>
            <w:pStyle w:val="327C3BA5EC264A3B8A3ADF1F2D60612C"/>
          </w:pPr>
          <w:r>
            <w:rPr>
              <w:rStyle w:val="a3"/>
            </w:rPr>
            <w:t>Выберите стандартный блок.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HGMinchoB">
    <w:charset w:val="80"/>
    <w:family w:val="roman"/>
    <w:pitch w:val="fixed"/>
    <w:sig w:usb0="80000281" w:usb1="28C76CF8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35A"/>
    <w:rsid w:val="00164ED7"/>
    <w:rsid w:val="004509A7"/>
    <w:rsid w:val="0065535A"/>
    <w:rsid w:val="00791EDA"/>
    <w:rsid w:val="007F7961"/>
    <w:rsid w:val="00A847E8"/>
    <w:rsid w:val="00C96FF6"/>
    <w:rsid w:val="00D222F3"/>
    <w:rsid w:val="00D9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327C3BA5EC264A3B8A3ADF1F2D60612C">
    <w:name w:val="327C3BA5EC264A3B8A3ADF1F2D60612C"/>
  </w:style>
  <w:style w:type="paragraph" w:customStyle="1" w:styleId="A7F3EF2D8B634C19BA25BF4CAA9CB111">
    <w:name w:val="A7F3EF2D8B634C19BA25BF4CAA9CB111"/>
  </w:style>
  <w:style w:type="paragraph" w:customStyle="1" w:styleId="4FEAB73729B443818C3B396BAB3CD419">
    <w:name w:val="4FEAB73729B443818C3B396BAB3CD419"/>
  </w:style>
  <w:style w:type="paragraph" w:customStyle="1" w:styleId="50B3CE1194E6485CBD9CC34E4CC03308">
    <w:name w:val="50B3CE1194E6485CBD9CC34E4CC03308"/>
  </w:style>
  <w:style w:type="paragraph" w:customStyle="1" w:styleId="F1095D3B93054A8489FE5C4256A17823">
    <w:name w:val="F1095D3B93054A8489FE5C4256A17823"/>
  </w:style>
  <w:style w:type="paragraph" w:customStyle="1" w:styleId="C15A13FB4C1146FA8DC77E49202B742F">
    <w:name w:val="C15A13FB4C1146FA8DC77E49202B742F"/>
  </w:style>
  <w:style w:type="paragraph" w:customStyle="1" w:styleId="832C9C01E9544D34BCB4DB46FFE5BE9E">
    <w:name w:val="832C9C01E9544D34BCB4DB46FFE5BE9E"/>
  </w:style>
  <w:style w:type="paragraph" w:customStyle="1" w:styleId="FF27CFF30ED64CE4B6D21F9F3FF1A316">
    <w:name w:val="FF27CFF30ED64CE4B6D21F9F3FF1A316"/>
  </w:style>
  <w:style w:type="paragraph" w:customStyle="1" w:styleId="7BA46E180BA74C9F924238D3905033A7">
    <w:name w:val="7BA46E180BA74C9F924238D3905033A7"/>
  </w:style>
  <w:style w:type="paragraph" w:customStyle="1" w:styleId="5A03F0F8297244D49F0039811CC0DAC3">
    <w:name w:val="5A03F0F8297244D49F0039811CC0DAC3"/>
  </w:style>
  <w:style w:type="paragraph" w:customStyle="1" w:styleId="32B4AFBDADCB4D91AEA7573CD0A14663">
    <w:name w:val="32B4AFBDADCB4D91AEA7573CD0A14663"/>
  </w:style>
  <w:style w:type="paragraph" w:customStyle="1" w:styleId="C31DFA91F1E142348A9243107551C97F">
    <w:name w:val="C31DFA91F1E142348A9243107551C97F"/>
  </w:style>
  <w:style w:type="paragraph" w:customStyle="1" w:styleId="AE13B5F137D54E35B3D0BBF9E8219A07">
    <w:name w:val="AE13B5F137D54E35B3D0BBF9E8219A07"/>
  </w:style>
  <w:style w:type="paragraph" w:customStyle="1" w:styleId="D91EA2796C124694A4F8193857DC5A7C">
    <w:name w:val="D91EA2796C124694A4F8193857DC5A7C"/>
  </w:style>
  <w:style w:type="paragraph" w:customStyle="1" w:styleId="2DBDF31229F943C7895536C448C90D4B">
    <w:name w:val="2DBDF31229F943C7895536C448C90D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18C81-CA09-4766-A6A9-CCF34AF732D8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F813ECE2-15F2-4EC1-8B80-5CE0BEF7A49B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0C206A04-AAEC-4E3A-9B50-F3B1BE12B3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42E518-D12B-4607-A004-054A51E16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(тема Городская)</Template>
  <TotalTime>65</TotalTime>
  <Pages>1</Pages>
  <Words>596</Words>
  <Characters>3401</Characters>
  <Application>Microsoft Office Word</Application>
  <DocSecurity>8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keywords/>
  <cp:lastModifiedBy>AdmiN</cp:lastModifiedBy>
  <cp:revision>8</cp:revision>
  <dcterms:created xsi:type="dcterms:W3CDTF">2016-07-21T10:09:00Z</dcterms:created>
  <dcterms:modified xsi:type="dcterms:W3CDTF">2017-06-26T09:08:00Z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TC017730909991</vt:lpwstr>
  </property>
</Properties>
</file>